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18A77" w14:textId="77B91CBF" w:rsidR="00893ECF" w:rsidRPr="007D2B63" w:rsidRDefault="007D2B63" w:rsidP="00893ECF">
      <w:pPr>
        <w:pStyle w:val="Heading1"/>
        <w:rPr>
          <w:color w:val="A43926" w:themeColor="text2" w:themeShade="BF"/>
        </w:rPr>
      </w:pPr>
      <w:r>
        <w:rPr>
          <w:color w:val="800000"/>
        </w:rPr>
        <w:t>UW-La Crosse History Department</w:t>
      </w:r>
      <w:r w:rsidRPr="007D2B63">
        <w:rPr>
          <w:noProof/>
          <w:color w:val="A43926" w:themeColor="text2" w:themeShade="BF"/>
          <w:lang w:eastAsia="en-US"/>
          <w14:ligatures w14:val="none"/>
        </w:rPr>
        <w:t xml:space="preserve"> </w:t>
      </w:r>
      <w:r w:rsidR="00A056A1" w:rsidRPr="007D2B63">
        <w:rPr>
          <w:noProof/>
          <w:color w:val="A43926" w:themeColor="text2" w:themeShade="BF"/>
          <w:lang w:eastAsia="en-US"/>
          <w14:ligatures w14:val="none"/>
        </w:rPr>
        <w:drawing>
          <wp:anchor distT="0" distB="0" distL="114300" distR="114300" simplePos="0" relativeHeight="251660288" behindDoc="0" locked="0" layoutInCell="1" allowOverlap="1" wp14:anchorId="4FBAE5CE" wp14:editId="500EE12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22400" cy="1422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Department Logo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6758A" w14:textId="4FDD877C" w:rsidR="00A056A1" w:rsidRDefault="005A01CA" w:rsidP="00362ED9">
      <w:pPr>
        <w:pStyle w:val="Title"/>
      </w:pPr>
      <w:r>
        <w:t>HIS</w:t>
      </w:r>
      <w:r w:rsidR="007D2B63">
        <w:t>tory</w:t>
      </w:r>
      <w:r>
        <w:t xml:space="preserve"> </w:t>
      </w:r>
      <w:r w:rsidR="00362ED9">
        <w:t>XXX</w:t>
      </w:r>
    </w:p>
    <w:p w14:paraId="625772D7" w14:textId="00A370AD" w:rsidR="00362ED9" w:rsidRDefault="00362ED9" w:rsidP="00362ED9">
      <w:pPr>
        <w:pStyle w:val="Title"/>
      </w:pPr>
      <w:r>
        <w:t>Class name</w:t>
      </w:r>
    </w:p>
    <w:p w14:paraId="1237F75E" w14:textId="77777777" w:rsidR="000B685A" w:rsidRDefault="000B685A" w:rsidP="000B685A">
      <w:pPr>
        <w:pStyle w:val="Subtitle"/>
      </w:pPr>
      <w:r>
        <w:rPr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65DFB243" wp14:editId="5107D76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240280" cy="6311265"/>
                <wp:effectExtent l="0" t="0" r="20320" b="13335"/>
                <wp:wrapSquare wrapText="bothSides"/>
                <wp:docPr id="1" name="Text Box 1" descr="Text box sidebar for laying out a highlighted story and photo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31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F22D78" w14:paraId="52B7074C" w14:textId="77777777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93A299" w:themeFill="accent1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4AA23CDD" w14:textId="77777777" w:rsidR="00F22D78" w:rsidRPr="0007532C" w:rsidRDefault="00F22D78">
                                  <w:pPr>
                                    <w:pStyle w:val="BlockHeading"/>
                                    <w:rPr>
                                      <w:color w:val="800000"/>
                                      <w:sz w:val="30"/>
                                      <w:szCs w:val="30"/>
                                    </w:rPr>
                                  </w:pPr>
                                  <w:r w:rsidRPr="0007532C">
                                    <w:rPr>
                                      <w:color w:val="800000"/>
                                      <w:sz w:val="30"/>
                                      <w:szCs w:val="30"/>
                                    </w:rPr>
                                    <w:t>Class meeting times:</w:t>
                                  </w:r>
                                </w:p>
                                <w:p w14:paraId="4D05C7DF" w14:textId="34E009B3" w:rsidR="00F22D78" w:rsidRPr="0007532C" w:rsidRDefault="00F22D78">
                                  <w:pPr>
                                    <w:pStyle w:val="BlockTex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71D18AD4" w14:textId="77777777" w:rsidR="00F22D78" w:rsidRDefault="00F22D78" w:rsidP="000B685A">
                                  <w:pPr>
                                    <w:pStyle w:val="BlockTex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07532C">
                                    <w:rPr>
                                      <w:sz w:val="26"/>
                                      <w:szCs w:val="26"/>
                                    </w:rPr>
                                    <w:t>For questions, contact:</w:t>
                                  </w:r>
                                </w:p>
                                <w:p w14:paraId="7CCE4D46" w14:textId="77777777" w:rsidR="00362ED9" w:rsidRPr="0007532C" w:rsidRDefault="00362ED9" w:rsidP="000B685A">
                                  <w:pPr>
                                    <w:pStyle w:val="BlockTex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335F3D25" w14:textId="11E0EC1A" w:rsidR="00F22D78" w:rsidRPr="0007532C" w:rsidRDefault="00F22D78" w:rsidP="000B685A">
                                  <w:pPr>
                                    <w:pStyle w:val="BlockTex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07532C">
                                    <w:rPr>
                                      <w:sz w:val="26"/>
                                      <w:szCs w:val="26"/>
                                    </w:rPr>
                                    <w:t>@</w:t>
                                  </w:r>
                                  <w:proofErr w:type="gramStart"/>
                                  <w:r w:rsidRPr="0007532C">
                                    <w:rPr>
                                      <w:sz w:val="26"/>
                                      <w:szCs w:val="26"/>
                                    </w:rPr>
                                    <w:t>uwlax.edu</w:t>
                                  </w:r>
                                  <w:proofErr w:type="gramEnd"/>
                                </w:p>
                                <w:p w14:paraId="67B981D7" w14:textId="14EE8E86" w:rsidR="00F22D78" w:rsidRDefault="00F22D78" w:rsidP="000B685A">
                                  <w:pPr>
                                    <w:pStyle w:val="BlockText"/>
                                  </w:pPr>
                                </w:p>
                              </w:tc>
                            </w:tr>
                            <w:tr w:rsidR="00F22D78" w14:paraId="55D14159" w14:textId="77777777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529FC18E" w14:textId="77777777" w:rsidR="00F22D78" w:rsidRDefault="00F22D78"/>
                              </w:tc>
                            </w:tr>
                            <w:tr w:rsidR="00F22D78" w14:paraId="33422B31" w14:textId="77777777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57C4C83A" w14:textId="1EDE637A" w:rsidR="00F22D78" w:rsidRDefault="007D2B63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549B0D05" wp14:editId="5B4F6084">
                                        <wp:extent cx="4425904" cy="3428987"/>
                                        <wp:effectExtent l="0" t="0" r="0" b="63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28443" cy="34309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sdt>
                            <w:sdtPr>
                              <w:id w:val="1347836632"/>
                              <w:placeholder>
                                <w:docPart w:val="D50639FEE7F67D4A9B2801335AB42072"/>
                              </w:placeholder>
                              <w:temporary/>
                              <w:showingPlcHdr/>
                              <w:text/>
                            </w:sdtPr>
                            <w:sdtEndPr/>
                            <w:sdtContent>
                              <w:p w14:paraId="0C7FD3A4" w14:textId="77777777" w:rsidR="00F22D78" w:rsidRDefault="00F22D78" w:rsidP="000B685A">
                                <w:pPr>
                                  <w:pStyle w:val="Caption"/>
                                </w:pPr>
                                <w:r>
                                  <w:t>[Click here to add a caption]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alt="Description: Text box sidebar for laying out a highlighted story and photo." style="position:absolute;margin-left:0;margin-top:0;width:176.4pt;height:496.95pt;z-index:251659264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top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" o:allowoverlap="f" filled="f" stroked="f" strokeweight=".5pt">
                <v:textbox style="mso-fit-shape-to-text:t"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F22D78" w14:paraId="52B7074C" w14:textId="77777777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93A299" w:themeFill="accent1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4AA23CDD" w14:textId="77777777" w:rsidR="00F22D78" w:rsidRPr="0007532C" w:rsidRDefault="00F22D78">
                            <w:pPr>
                              <w:pStyle w:val="BlockHeading"/>
                              <w:rPr>
                                <w:color w:val="800000"/>
                                <w:sz w:val="30"/>
                                <w:szCs w:val="30"/>
                              </w:rPr>
                            </w:pPr>
                            <w:r w:rsidRPr="0007532C">
                              <w:rPr>
                                <w:color w:val="800000"/>
                                <w:sz w:val="30"/>
                                <w:szCs w:val="30"/>
                              </w:rPr>
                              <w:t>Class meeting times:</w:t>
                            </w:r>
                          </w:p>
                          <w:p w14:paraId="4D05C7DF" w14:textId="34E009B3" w:rsidR="00F22D78" w:rsidRPr="0007532C" w:rsidRDefault="00F22D78">
                            <w:pPr>
                              <w:pStyle w:val="BlockTex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1D18AD4" w14:textId="77777777" w:rsidR="00F22D78" w:rsidRDefault="00F22D78" w:rsidP="000B685A">
                            <w:pPr>
                              <w:pStyle w:val="BlockText"/>
                              <w:rPr>
                                <w:sz w:val="26"/>
                                <w:szCs w:val="26"/>
                              </w:rPr>
                            </w:pPr>
                            <w:r w:rsidRPr="0007532C">
                              <w:rPr>
                                <w:sz w:val="26"/>
                                <w:szCs w:val="26"/>
                              </w:rPr>
                              <w:t>For questions, contact:</w:t>
                            </w:r>
                          </w:p>
                          <w:p w14:paraId="7CCE4D46" w14:textId="77777777" w:rsidR="00362ED9" w:rsidRPr="0007532C" w:rsidRDefault="00362ED9" w:rsidP="000B685A">
                            <w:pPr>
                              <w:pStyle w:val="BlockTex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35F3D25" w14:textId="11E0EC1A" w:rsidR="00F22D78" w:rsidRPr="0007532C" w:rsidRDefault="00F22D78" w:rsidP="000B685A">
                            <w:pPr>
                              <w:pStyle w:val="BlockText"/>
                              <w:rPr>
                                <w:sz w:val="26"/>
                                <w:szCs w:val="26"/>
                              </w:rPr>
                            </w:pPr>
                            <w:r w:rsidRPr="0007532C">
                              <w:rPr>
                                <w:sz w:val="26"/>
                                <w:szCs w:val="26"/>
                              </w:rPr>
                              <w:t>@</w:t>
                            </w:r>
                            <w:proofErr w:type="gramStart"/>
                            <w:r w:rsidRPr="0007532C">
                              <w:rPr>
                                <w:sz w:val="26"/>
                                <w:szCs w:val="26"/>
                              </w:rPr>
                              <w:t>uwlax.edu</w:t>
                            </w:r>
                            <w:proofErr w:type="gramEnd"/>
                          </w:p>
                          <w:p w14:paraId="67B981D7" w14:textId="14EE8E86" w:rsidR="00F22D78" w:rsidRDefault="00F22D78" w:rsidP="000B685A">
                            <w:pPr>
                              <w:pStyle w:val="BlockText"/>
                            </w:pPr>
                          </w:p>
                        </w:tc>
                      </w:tr>
                      <w:tr w:rsidR="00F22D78" w14:paraId="55D14159" w14:textId="77777777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14:paraId="529FC18E" w14:textId="77777777" w:rsidR="00F22D78" w:rsidRDefault="00F22D78"/>
                        </w:tc>
                      </w:tr>
                      <w:tr w:rsidR="00F22D78" w14:paraId="33422B31" w14:textId="77777777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14:paraId="57C4C83A" w14:textId="1EDE637A" w:rsidR="00F22D78" w:rsidRDefault="007D2B63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49B0D05" wp14:editId="5B4F6084">
                                  <wp:extent cx="4425904" cy="3428987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8443" cy="3430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sdt>
                      <w:sdtPr>
                        <w:id w:val="1347836632"/>
                        <w:placeholder>
                          <w:docPart w:val="D50639FEE7F67D4A9B2801335AB42072"/>
                        </w:placeholder>
                        <w:temporary/>
                        <w:showingPlcHdr/>
                        <w:text/>
                      </w:sdtPr>
                      <w:sdtEndPr/>
                      <w:sdtContent>
                        <w:p w14:paraId="0C7FD3A4" w14:textId="77777777" w:rsidR="00F22D78" w:rsidRDefault="00F22D78" w:rsidP="000B685A">
                          <w:pPr>
                            <w:pStyle w:val="Caption"/>
                          </w:pPr>
                          <w:r>
                            <w:t>[Click here to add a caption]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8198886" w14:textId="77777777" w:rsidR="000B685A" w:rsidRPr="00A056A1" w:rsidRDefault="00893ECF" w:rsidP="000B685A">
      <w:pPr>
        <w:pStyle w:val="Heading1"/>
        <w:rPr>
          <w:color w:val="800000"/>
        </w:rPr>
      </w:pPr>
      <w:r w:rsidRPr="00A056A1">
        <w:rPr>
          <w:color w:val="800000"/>
        </w:rPr>
        <w:t>Class description</w:t>
      </w:r>
    </w:p>
    <w:p w14:paraId="56973912" w14:textId="77777777" w:rsidR="000B685A" w:rsidRDefault="000B685A" w:rsidP="000B685A">
      <w:r>
        <w:t>You can just replac</w:t>
      </w:r>
      <w:r w:rsidR="004E78E5">
        <w:t>e the sample text with your own.</w:t>
      </w:r>
    </w:p>
    <w:p w14:paraId="027550D1" w14:textId="77777777" w:rsidR="00893ECF" w:rsidRDefault="00893ECF" w:rsidP="000B685A">
      <w:r>
        <w:t xml:space="preserve">Another paragraph describing the class to potential students. </w:t>
      </w:r>
      <w:bookmarkStart w:id="0" w:name="_GoBack"/>
      <w:bookmarkEnd w:id="0"/>
    </w:p>
    <w:p w14:paraId="69AA1D44" w14:textId="77777777" w:rsidR="00A056A1" w:rsidRDefault="00A056A1" w:rsidP="000B685A"/>
    <w:p w14:paraId="3E31B483" w14:textId="0F9B85FB" w:rsidR="000B685A" w:rsidRPr="00A056A1" w:rsidRDefault="000B685A" w:rsidP="000B685A">
      <w:pPr>
        <w:pStyle w:val="Quote"/>
        <w:rPr>
          <w:color w:val="800000"/>
        </w:rPr>
      </w:pPr>
      <w:r w:rsidRPr="00A056A1">
        <w:rPr>
          <w:color w:val="800000"/>
        </w:rPr>
        <w:t>“</w:t>
      </w:r>
      <w:r w:rsidR="001576D1">
        <w:rPr>
          <w:color w:val="800000"/>
        </w:rPr>
        <w:t>I know the Whites wish to kill me in order to take my country.  But I find my country good just as it is.  I have no need of them.</w:t>
      </w:r>
      <w:r w:rsidRPr="00A056A1">
        <w:rPr>
          <w:color w:val="800000"/>
        </w:rPr>
        <w:t xml:space="preserve">” – </w:t>
      </w:r>
      <w:r w:rsidR="001576D1">
        <w:rPr>
          <w:color w:val="800000"/>
        </w:rPr>
        <w:t xml:space="preserve">King </w:t>
      </w:r>
      <w:proofErr w:type="spellStart"/>
      <w:r w:rsidR="001576D1">
        <w:rPr>
          <w:color w:val="800000"/>
        </w:rPr>
        <w:t>Wobogo</w:t>
      </w:r>
      <w:proofErr w:type="spellEnd"/>
      <w:r w:rsidR="001576D1">
        <w:rPr>
          <w:color w:val="800000"/>
        </w:rPr>
        <w:t xml:space="preserve"> of </w:t>
      </w:r>
      <w:proofErr w:type="spellStart"/>
      <w:r w:rsidR="001576D1">
        <w:rPr>
          <w:color w:val="800000"/>
        </w:rPr>
        <w:t>Mossi</w:t>
      </w:r>
      <w:proofErr w:type="spellEnd"/>
      <w:r w:rsidR="001576D1">
        <w:rPr>
          <w:color w:val="800000"/>
        </w:rPr>
        <w:t>, 1895</w:t>
      </w:r>
    </w:p>
    <w:p w14:paraId="13E6EB45" w14:textId="3E12660E" w:rsidR="000B685A" w:rsidRDefault="00893ECF" w:rsidP="000B685A">
      <w:pPr>
        <w:pStyle w:val="Heading1"/>
      </w:pPr>
      <w:r>
        <w:t xml:space="preserve">other Relevant info </w:t>
      </w:r>
    </w:p>
    <w:p w14:paraId="1CDC7C34" w14:textId="77777777" w:rsidR="000B685A" w:rsidRDefault="000B685A" w:rsidP="000B685A">
      <w:pPr>
        <w:rPr>
          <w:noProof/>
        </w:rPr>
      </w:pPr>
      <w:r>
        <w:rPr>
          <w:noProof/>
        </w:rPr>
        <w:t>To replace a sample picture with your own, right-click it and then click Change Picture.</w:t>
      </w:r>
    </w:p>
    <w:p w14:paraId="51958AF7" w14:textId="77777777" w:rsidR="000B685A" w:rsidRDefault="000B685A" w:rsidP="000B685A">
      <w:pPr>
        <w:rPr>
          <w:noProof/>
        </w:rPr>
      </w:pPr>
      <w:r>
        <w:rPr>
          <w:noProof/>
        </w:rPr>
        <w:t xml:space="preserve">If your picture isn’t a perfect fit for the space provided, you can crop it in almost no time. </w:t>
      </w:r>
      <w:r w:rsidR="004B6453">
        <w:rPr>
          <w:noProof/>
        </w:rPr>
        <w:br/>
      </w:r>
      <w:r>
        <w:rPr>
          <w:noProof/>
        </w:rPr>
        <w:t>On the Picture Tools Format tab, click Crop.</w:t>
      </w:r>
    </w:p>
    <w:p w14:paraId="710108C8" w14:textId="77777777" w:rsidR="001E621B" w:rsidRDefault="000B685A" w:rsidP="004E78E5">
      <w:pPr>
        <w:ind w:left="-90"/>
      </w:pPr>
      <w:r>
        <w:rPr>
          <w:noProof/>
        </w:rPr>
        <w:t xml:space="preserve">Want to zoom in on the best part of your photo and make it stand out even more? </w:t>
      </w:r>
      <w:r w:rsidR="004B6453">
        <w:rPr>
          <w:noProof/>
        </w:rPr>
        <w:br/>
      </w:r>
      <w:r>
        <w:rPr>
          <w:noProof/>
        </w:rPr>
        <w:t>After you click Crop, just drag to resize the image inside the</w:t>
      </w:r>
      <w:r w:rsidR="004E78E5">
        <w:rPr>
          <w:noProof/>
        </w:rPr>
        <w:t xml:space="preserve"> crop area.</w:t>
      </w:r>
    </w:p>
    <w:sectPr w:rsidR="001E621B" w:rsidSect="00525EF7">
      <w:pgSz w:w="15840" w:h="12240" w:orient="landscape"/>
      <w:pgMar w:top="630" w:right="1080" w:bottom="900" w:left="630" w:header="720" w:footer="720" w:gutter="0"/>
      <w:pgBorders>
        <w:top w:val="single" w:sz="24" w:space="1" w:color="800000"/>
        <w:left w:val="single" w:sz="24" w:space="4" w:color="800000"/>
        <w:bottom w:val="single" w:sz="24" w:space="1" w:color="800000"/>
        <w:right w:val="single" w:sz="24" w:space="4" w:color="8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8F"/>
    <w:rsid w:val="0007532C"/>
    <w:rsid w:val="000B685A"/>
    <w:rsid w:val="001576D1"/>
    <w:rsid w:val="001E621B"/>
    <w:rsid w:val="0020413F"/>
    <w:rsid w:val="00232C04"/>
    <w:rsid w:val="00362ED9"/>
    <w:rsid w:val="004B0D58"/>
    <w:rsid w:val="004B6453"/>
    <w:rsid w:val="004E78E5"/>
    <w:rsid w:val="00525EF7"/>
    <w:rsid w:val="00534959"/>
    <w:rsid w:val="00574289"/>
    <w:rsid w:val="005A01CA"/>
    <w:rsid w:val="007D2B63"/>
    <w:rsid w:val="00893ECF"/>
    <w:rsid w:val="00A056A1"/>
    <w:rsid w:val="00AF7DDE"/>
    <w:rsid w:val="00B128F9"/>
    <w:rsid w:val="00C943CA"/>
    <w:rsid w:val="00D03118"/>
    <w:rsid w:val="00D1023B"/>
    <w:rsid w:val="00EB518F"/>
    <w:rsid w:val="00F22D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5AE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Block Text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85A"/>
    <w:pPr>
      <w:spacing w:after="200" w:line="300" w:lineRule="auto"/>
    </w:pPr>
    <w:rPr>
      <w:rFonts w:eastAsiaTheme="minorHAnsi"/>
      <w:color w:val="57576E" w:themeColor="text1" w:themeTint="BF"/>
      <w:kern w:val="2"/>
      <w:sz w:val="20"/>
      <w:szCs w:val="20"/>
      <w:lang w:eastAsia="ja-JP"/>
      <w14:ligatures w14:val="standard"/>
    </w:rPr>
  </w:style>
  <w:style w:type="paragraph" w:styleId="Heading1">
    <w:name w:val="heading 1"/>
    <w:basedOn w:val="Normal"/>
    <w:next w:val="Normal"/>
    <w:link w:val="Heading1Char"/>
    <w:uiPriority w:val="3"/>
    <w:qFormat/>
    <w:rsid w:val="000B685A"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93A299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0B685A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93A299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0B685A"/>
    <w:pPr>
      <w:keepNext/>
      <w:keepLines/>
      <w:spacing w:before="12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0B685A"/>
    <w:rPr>
      <w:rFonts w:asciiTheme="majorHAnsi" w:eastAsiaTheme="majorEastAsia" w:hAnsiTheme="majorHAnsi" w:cstheme="majorBidi"/>
      <w:b/>
      <w:bCs/>
      <w:caps/>
      <w:color w:val="93A299" w:themeColor="accent1"/>
      <w:kern w:val="2"/>
      <w:szCs w:val="20"/>
      <w:lang w:eastAsia="ja-JP"/>
      <w14:ligatures w14:val="standard"/>
    </w:rPr>
  </w:style>
  <w:style w:type="character" w:customStyle="1" w:styleId="Heading2Char">
    <w:name w:val="Heading 2 Char"/>
    <w:basedOn w:val="DefaultParagraphFont"/>
    <w:link w:val="Heading2"/>
    <w:uiPriority w:val="3"/>
    <w:rsid w:val="000B685A"/>
    <w:rPr>
      <w:rFonts w:asciiTheme="majorHAnsi" w:eastAsiaTheme="majorEastAsia" w:hAnsiTheme="majorHAnsi" w:cstheme="majorBidi"/>
      <w:color w:val="93A299" w:themeColor="accent1"/>
      <w:kern w:val="2"/>
      <w:szCs w:val="20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3"/>
    <w:rsid w:val="000B685A"/>
    <w:rPr>
      <w:rFonts w:eastAsiaTheme="minorHAnsi"/>
      <w:b/>
      <w:bCs/>
      <w:color w:val="57576E" w:themeColor="text1" w:themeTint="BF"/>
      <w:kern w:val="2"/>
      <w:sz w:val="20"/>
      <w:szCs w:val="20"/>
      <w:lang w:eastAsia="ja-JP"/>
      <w14:ligatures w14:val="standard"/>
    </w:rPr>
  </w:style>
  <w:style w:type="paragraph" w:styleId="Title">
    <w:name w:val="Title"/>
    <w:basedOn w:val="Normal"/>
    <w:link w:val="TitleChar"/>
    <w:uiPriority w:val="1"/>
    <w:qFormat/>
    <w:rsid w:val="000B685A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sid w:val="000B685A"/>
    <w:rPr>
      <w:rFonts w:asciiTheme="majorHAnsi" w:eastAsiaTheme="majorEastAsia" w:hAnsiTheme="majorHAnsi" w:cstheme="majorBidi"/>
      <w:b/>
      <w:bCs/>
      <w:caps/>
      <w:color w:val="57576E" w:themeColor="text1" w:themeTint="BF"/>
      <w:kern w:val="28"/>
      <w:sz w:val="78"/>
      <w:szCs w:val="20"/>
      <w:lang w:eastAsia="ja-JP"/>
      <w14:ligatures w14:val="standard"/>
    </w:rPr>
  </w:style>
  <w:style w:type="paragraph" w:styleId="Subtitle">
    <w:name w:val="Subtitle"/>
    <w:basedOn w:val="Normal"/>
    <w:next w:val="Normal"/>
    <w:link w:val="SubtitleChar"/>
    <w:uiPriority w:val="2"/>
    <w:qFormat/>
    <w:rsid w:val="000B685A"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6A6A86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0B685A"/>
    <w:rPr>
      <w:rFonts w:asciiTheme="majorHAnsi" w:eastAsiaTheme="majorEastAsia" w:hAnsiTheme="majorHAnsi" w:cstheme="majorBidi"/>
      <w:color w:val="6A6A86" w:themeColor="text1" w:themeTint="A5"/>
      <w:kern w:val="2"/>
      <w:szCs w:val="20"/>
      <w:lang w:eastAsia="ja-JP"/>
      <w14:ligatures w14:val="standard"/>
    </w:rPr>
  </w:style>
  <w:style w:type="paragraph" w:customStyle="1" w:styleId="BlockHeading">
    <w:name w:val="Block Heading"/>
    <w:basedOn w:val="Normal"/>
    <w:next w:val="BlockText"/>
    <w:uiPriority w:val="3"/>
    <w:qFormat/>
    <w:rsid w:val="000B685A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rsid w:val="000B685A"/>
    <w:pPr>
      <w:spacing w:before="120" w:after="0" w:line="240" w:lineRule="auto"/>
    </w:pPr>
    <w:rPr>
      <w:i/>
      <w:iCs/>
      <w:color w:val="696985" w:themeColor="text1" w:themeTint="A6"/>
      <w:sz w:val="14"/>
    </w:rPr>
  </w:style>
  <w:style w:type="paragraph" w:styleId="BlockText">
    <w:name w:val="Block Text"/>
    <w:basedOn w:val="Normal"/>
    <w:uiPriority w:val="3"/>
    <w:unhideWhenUsed/>
    <w:qFormat/>
    <w:rsid w:val="000B685A"/>
    <w:pPr>
      <w:spacing w:after="180" w:line="312" w:lineRule="auto"/>
      <w:ind w:left="288" w:right="288"/>
    </w:pPr>
    <w:rPr>
      <w:color w:val="FFFFFF" w:themeColor="background1"/>
      <w:sz w:val="22"/>
    </w:rPr>
  </w:style>
  <w:style w:type="paragraph" w:styleId="Quote">
    <w:name w:val="Quote"/>
    <w:basedOn w:val="Normal"/>
    <w:next w:val="Normal"/>
    <w:link w:val="QuoteChar"/>
    <w:uiPriority w:val="3"/>
    <w:qFormat/>
    <w:rsid w:val="000B685A"/>
    <w:pPr>
      <w:pBdr>
        <w:top w:val="single" w:sz="6" w:space="4" w:color="93A299" w:themeColor="accent1"/>
        <w:bottom w:val="single" w:sz="6" w:space="4" w:color="93A299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sid w:val="000B685A"/>
    <w:rPr>
      <w:rFonts w:eastAsiaTheme="minorHAnsi"/>
      <w:i/>
      <w:iCs/>
      <w:color w:val="57576E" w:themeColor="text1" w:themeTint="BF"/>
      <w:kern w:val="2"/>
      <w:sz w:val="28"/>
      <w:szCs w:val="20"/>
      <w:lang w:eastAsia="ja-JP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8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5A"/>
    <w:rPr>
      <w:rFonts w:ascii="Lucida Grande" w:eastAsiaTheme="minorHAnsi" w:hAnsi="Lucida Grande" w:cs="Lucida Grande"/>
      <w:color w:val="57576E" w:themeColor="text1" w:themeTint="BF"/>
      <w:kern w:val="2"/>
      <w:sz w:val="18"/>
      <w:szCs w:val="18"/>
      <w:lang w:eastAsia="ja-JP"/>
      <w14:ligatures w14:val="standar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Block Text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85A"/>
    <w:pPr>
      <w:spacing w:after="200" w:line="300" w:lineRule="auto"/>
    </w:pPr>
    <w:rPr>
      <w:rFonts w:eastAsiaTheme="minorHAnsi"/>
      <w:color w:val="57576E" w:themeColor="text1" w:themeTint="BF"/>
      <w:kern w:val="2"/>
      <w:sz w:val="20"/>
      <w:szCs w:val="20"/>
      <w:lang w:eastAsia="ja-JP"/>
      <w14:ligatures w14:val="standard"/>
    </w:rPr>
  </w:style>
  <w:style w:type="paragraph" w:styleId="Heading1">
    <w:name w:val="heading 1"/>
    <w:basedOn w:val="Normal"/>
    <w:next w:val="Normal"/>
    <w:link w:val="Heading1Char"/>
    <w:uiPriority w:val="3"/>
    <w:qFormat/>
    <w:rsid w:val="000B685A"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93A299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0B685A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93A299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0B685A"/>
    <w:pPr>
      <w:keepNext/>
      <w:keepLines/>
      <w:spacing w:before="12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0B685A"/>
    <w:rPr>
      <w:rFonts w:asciiTheme="majorHAnsi" w:eastAsiaTheme="majorEastAsia" w:hAnsiTheme="majorHAnsi" w:cstheme="majorBidi"/>
      <w:b/>
      <w:bCs/>
      <w:caps/>
      <w:color w:val="93A299" w:themeColor="accent1"/>
      <w:kern w:val="2"/>
      <w:szCs w:val="20"/>
      <w:lang w:eastAsia="ja-JP"/>
      <w14:ligatures w14:val="standard"/>
    </w:rPr>
  </w:style>
  <w:style w:type="character" w:customStyle="1" w:styleId="Heading2Char">
    <w:name w:val="Heading 2 Char"/>
    <w:basedOn w:val="DefaultParagraphFont"/>
    <w:link w:val="Heading2"/>
    <w:uiPriority w:val="3"/>
    <w:rsid w:val="000B685A"/>
    <w:rPr>
      <w:rFonts w:asciiTheme="majorHAnsi" w:eastAsiaTheme="majorEastAsia" w:hAnsiTheme="majorHAnsi" w:cstheme="majorBidi"/>
      <w:color w:val="93A299" w:themeColor="accent1"/>
      <w:kern w:val="2"/>
      <w:szCs w:val="20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3"/>
    <w:rsid w:val="000B685A"/>
    <w:rPr>
      <w:rFonts w:eastAsiaTheme="minorHAnsi"/>
      <w:b/>
      <w:bCs/>
      <w:color w:val="57576E" w:themeColor="text1" w:themeTint="BF"/>
      <w:kern w:val="2"/>
      <w:sz w:val="20"/>
      <w:szCs w:val="20"/>
      <w:lang w:eastAsia="ja-JP"/>
      <w14:ligatures w14:val="standard"/>
    </w:rPr>
  </w:style>
  <w:style w:type="paragraph" w:styleId="Title">
    <w:name w:val="Title"/>
    <w:basedOn w:val="Normal"/>
    <w:link w:val="TitleChar"/>
    <w:uiPriority w:val="1"/>
    <w:qFormat/>
    <w:rsid w:val="000B685A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sid w:val="000B685A"/>
    <w:rPr>
      <w:rFonts w:asciiTheme="majorHAnsi" w:eastAsiaTheme="majorEastAsia" w:hAnsiTheme="majorHAnsi" w:cstheme="majorBidi"/>
      <w:b/>
      <w:bCs/>
      <w:caps/>
      <w:color w:val="57576E" w:themeColor="text1" w:themeTint="BF"/>
      <w:kern w:val="28"/>
      <w:sz w:val="78"/>
      <w:szCs w:val="20"/>
      <w:lang w:eastAsia="ja-JP"/>
      <w14:ligatures w14:val="standard"/>
    </w:rPr>
  </w:style>
  <w:style w:type="paragraph" w:styleId="Subtitle">
    <w:name w:val="Subtitle"/>
    <w:basedOn w:val="Normal"/>
    <w:next w:val="Normal"/>
    <w:link w:val="SubtitleChar"/>
    <w:uiPriority w:val="2"/>
    <w:qFormat/>
    <w:rsid w:val="000B685A"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6A6A86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0B685A"/>
    <w:rPr>
      <w:rFonts w:asciiTheme="majorHAnsi" w:eastAsiaTheme="majorEastAsia" w:hAnsiTheme="majorHAnsi" w:cstheme="majorBidi"/>
      <w:color w:val="6A6A86" w:themeColor="text1" w:themeTint="A5"/>
      <w:kern w:val="2"/>
      <w:szCs w:val="20"/>
      <w:lang w:eastAsia="ja-JP"/>
      <w14:ligatures w14:val="standard"/>
    </w:rPr>
  </w:style>
  <w:style w:type="paragraph" w:customStyle="1" w:styleId="BlockHeading">
    <w:name w:val="Block Heading"/>
    <w:basedOn w:val="Normal"/>
    <w:next w:val="BlockText"/>
    <w:uiPriority w:val="3"/>
    <w:qFormat/>
    <w:rsid w:val="000B685A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rsid w:val="000B685A"/>
    <w:pPr>
      <w:spacing w:before="120" w:after="0" w:line="240" w:lineRule="auto"/>
    </w:pPr>
    <w:rPr>
      <w:i/>
      <w:iCs/>
      <w:color w:val="696985" w:themeColor="text1" w:themeTint="A6"/>
      <w:sz w:val="14"/>
    </w:rPr>
  </w:style>
  <w:style w:type="paragraph" w:styleId="BlockText">
    <w:name w:val="Block Text"/>
    <w:basedOn w:val="Normal"/>
    <w:uiPriority w:val="3"/>
    <w:unhideWhenUsed/>
    <w:qFormat/>
    <w:rsid w:val="000B685A"/>
    <w:pPr>
      <w:spacing w:after="180" w:line="312" w:lineRule="auto"/>
      <w:ind w:left="288" w:right="288"/>
    </w:pPr>
    <w:rPr>
      <w:color w:val="FFFFFF" w:themeColor="background1"/>
      <w:sz w:val="22"/>
    </w:rPr>
  </w:style>
  <w:style w:type="paragraph" w:styleId="Quote">
    <w:name w:val="Quote"/>
    <w:basedOn w:val="Normal"/>
    <w:next w:val="Normal"/>
    <w:link w:val="QuoteChar"/>
    <w:uiPriority w:val="3"/>
    <w:qFormat/>
    <w:rsid w:val="000B685A"/>
    <w:pPr>
      <w:pBdr>
        <w:top w:val="single" w:sz="6" w:space="4" w:color="93A299" w:themeColor="accent1"/>
        <w:bottom w:val="single" w:sz="6" w:space="4" w:color="93A299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sid w:val="000B685A"/>
    <w:rPr>
      <w:rFonts w:eastAsiaTheme="minorHAnsi"/>
      <w:i/>
      <w:iCs/>
      <w:color w:val="57576E" w:themeColor="text1" w:themeTint="BF"/>
      <w:kern w:val="2"/>
      <w:sz w:val="28"/>
      <w:szCs w:val="20"/>
      <w:lang w:eastAsia="ja-JP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8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5A"/>
    <w:rPr>
      <w:rFonts w:ascii="Lucida Grande" w:eastAsiaTheme="minorHAnsi" w:hAnsi="Lucida Grande" w:cs="Lucida Grande"/>
      <w:color w:val="57576E" w:themeColor="text1" w:themeTint="BF"/>
      <w:kern w:val="2"/>
      <w:sz w:val="18"/>
      <w:szCs w:val="18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glossaryDocument" Target="glossary/document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weiskopf:Downloads:History%20Dept%20Class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50639FEE7F67D4A9B2801335AB42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9E744-30B6-3E48-B8A6-36693F65CEFA}"/>
      </w:docPartPr>
      <w:docPartBody>
        <w:p w:rsidR="009D38C7" w:rsidRDefault="009D38C7">
          <w:pPr>
            <w:pStyle w:val="D50639FEE7F67D4A9B2801335AB42072"/>
          </w:pPr>
          <w:r>
            <w:t>[Click here to add a caption]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8C7"/>
    <w:rsid w:val="009D38C7"/>
    <w:rsid w:val="00D5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0639FEE7F67D4A9B2801335AB42072">
    <w:name w:val="D50639FEE7F67D4A9B2801335AB4207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0639FEE7F67D4A9B2801335AB42072">
    <w:name w:val="D50639FEE7F67D4A9B2801335AB420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larity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4039A0-20A4-0849-A23D-221030EB7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History Dept Class Template.dotx</Template>
  <TotalTime>1</TotalTime>
  <Pages>1</Pages>
  <Words>113</Words>
  <Characters>648</Characters>
  <Application>Microsoft Macintosh Word</Application>
  <DocSecurity>0</DocSecurity>
  <Lines>5</Lines>
  <Paragraphs>1</Paragraphs>
  <ScaleCrop>false</ScaleCrop>
  <Company>University of Wisconsin - La Crosse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ITS-Client Services</dc:creator>
  <cp:keywords/>
  <dc:description/>
  <cp:lastModifiedBy>ITS-Client Services</cp:lastModifiedBy>
  <cp:revision>3</cp:revision>
  <cp:lastPrinted>2013-10-07T17:43:00Z</cp:lastPrinted>
  <dcterms:created xsi:type="dcterms:W3CDTF">2013-10-18T17:04:00Z</dcterms:created>
  <dcterms:modified xsi:type="dcterms:W3CDTF">2013-10-18T17:05:00Z</dcterms:modified>
</cp:coreProperties>
</file>