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A6A52" w14:textId="2ECE321D" w:rsidR="00874409" w:rsidRPr="001D0E3C" w:rsidRDefault="00BF59A2" w:rsidP="006F71DD">
      <w:pPr>
        <w:ind w:left="3600"/>
        <w:rPr>
          <w:rFonts w:ascii="Calibri" w:hAnsi="Calibri" w:cs="Calibri"/>
          <w:b/>
          <w:bCs/>
          <w:sz w:val="24"/>
          <w:szCs w:val="24"/>
        </w:rPr>
      </w:pPr>
      <w:r w:rsidRPr="001D0E3C"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3A04C24" wp14:editId="30293513">
            <wp:simplePos x="0" y="0"/>
            <wp:positionH relativeFrom="column">
              <wp:posOffset>485775</wp:posOffset>
            </wp:positionH>
            <wp:positionV relativeFrom="paragraph">
              <wp:posOffset>9525</wp:posOffset>
            </wp:positionV>
            <wp:extent cx="1533525" cy="1011700"/>
            <wp:effectExtent l="0" t="0" r="0" b="0"/>
            <wp:wrapNone/>
            <wp:docPr id="635650952" name="Picture 3" descr="University of Wisconsin-La Crosse logo featuring bold maroon &quot;UWL&quot; letters with a stylized eagle head, set against a black background with whit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50952" name="Picture 3" descr="University of Wisconsin-La Crosse logo featuring bold maroon &quot;UWL&quot; letters with a stylized eagle head, set against a black background with white tex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1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0D05" w:rsidRPr="001D0E3C">
        <w:rPr>
          <w:rFonts w:ascii="Calibri" w:hAnsi="Calibri" w:cs="Calibri"/>
          <w:b/>
          <w:bCs/>
          <w:sz w:val="24"/>
          <w:szCs w:val="24"/>
        </w:rPr>
        <w:t>Nurse Anesthesia</w:t>
      </w:r>
      <w:r w:rsidRPr="001D0E3C">
        <w:rPr>
          <w:rFonts w:ascii="Calibri" w:hAnsi="Calibri" w:cs="Calibri"/>
          <w:b/>
          <w:bCs/>
          <w:sz w:val="24"/>
          <w:szCs w:val="24"/>
        </w:rPr>
        <w:br/>
      </w:r>
      <w:r w:rsidR="007B4421" w:rsidRPr="001D0E3C">
        <w:rPr>
          <w:rFonts w:ascii="Calibri" w:hAnsi="Calibri" w:cs="Calibri"/>
          <w:b/>
          <w:bCs/>
          <w:sz w:val="24"/>
          <w:szCs w:val="24"/>
        </w:rPr>
        <w:t xml:space="preserve">Applicant </w:t>
      </w:r>
      <w:r w:rsidR="00A16072" w:rsidRPr="001D0E3C">
        <w:rPr>
          <w:rFonts w:ascii="Calibri" w:hAnsi="Calibri" w:cs="Calibri"/>
          <w:b/>
          <w:bCs/>
          <w:sz w:val="24"/>
          <w:szCs w:val="24"/>
        </w:rPr>
        <w:t>E</w:t>
      </w:r>
      <w:r w:rsidR="007B4421" w:rsidRPr="001D0E3C">
        <w:rPr>
          <w:rFonts w:ascii="Calibri" w:hAnsi="Calibri" w:cs="Calibri"/>
          <w:b/>
          <w:bCs/>
          <w:sz w:val="24"/>
          <w:szCs w:val="24"/>
        </w:rPr>
        <w:t>xperience</w:t>
      </w:r>
      <w:r w:rsidR="00240F48" w:rsidRPr="001D0E3C">
        <w:rPr>
          <w:rFonts w:ascii="Calibri" w:hAnsi="Calibri" w:cs="Calibri"/>
          <w:b/>
          <w:bCs/>
          <w:sz w:val="24"/>
          <w:szCs w:val="24"/>
        </w:rPr>
        <w:t xml:space="preserve"> Form</w:t>
      </w:r>
    </w:p>
    <w:p w14:paraId="5C4BE133" w14:textId="579D51D6" w:rsidR="00CD7AF2" w:rsidRPr="00A2789C" w:rsidRDefault="000C0B51" w:rsidP="00874409">
      <w:pPr>
        <w:ind w:left="3600"/>
        <w:rPr>
          <w:rFonts w:ascii="Calibri" w:hAnsi="Calibri" w:cs="Calibri"/>
          <w:b/>
          <w:bCs/>
        </w:rPr>
      </w:pPr>
      <w:r w:rsidRPr="00A2789C">
        <w:rPr>
          <w:rFonts w:ascii="Calibri" w:hAnsi="Calibri" w:cs="Calibri"/>
          <w:noProof/>
        </w:rPr>
        <w:t xml:space="preserve">Download this form and save it on your own computer. Save your responses and then upload the form to the Applicant Dashboard. </w:t>
      </w:r>
    </w:p>
    <w:p w14:paraId="272F52E6" w14:textId="6E3AE8D9" w:rsidR="007B4421" w:rsidRPr="006B269F" w:rsidRDefault="006554B2" w:rsidP="00A16072">
      <w:pPr>
        <w:spacing w:after="0" w:line="240" w:lineRule="auto"/>
        <w:ind w:left="720"/>
        <w:rPr>
          <w:rFonts w:ascii="Calibri" w:hAnsi="Calibri" w:cs="Calibri"/>
          <w:b/>
          <w:bCs/>
        </w:rPr>
      </w:pPr>
      <w:r>
        <w:br/>
      </w:r>
      <w:r w:rsidR="007B4421" w:rsidRPr="41A71BEC">
        <w:rPr>
          <w:rFonts w:ascii="Calibri" w:hAnsi="Calibri" w:cs="Calibri"/>
          <w:b/>
          <w:bCs/>
        </w:rPr>
        <w:t>Instructions</w:t>
      </w:r>
      <w:r w:rsidR="55BC5A26" w:rsidRPr="41A71BEC">
        <w:rPr>
          <w:rFonts w:ascii="Calibri" w:hAnsi="Calibri" w:cs="Calibri"/>
          <w:b/>
          <w:bCs/>
        </w:rPr>
        <w:t>:</w:t>
      </w:r>
    </w:p>
    <w:p w14:paraId="0BAD58A9" w14:textId="5745740E" w:rsidR="55BC5A26" w:rsidRPr="006B269F" w:rsidRDefault="55BC5A26" w:rsidP="008444CB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</w:rPr>
      </w:pPr>
      <w:r w:rsidRPr="006B269F">
        <w:rPr>
          <w:rFonts w:ascii="Calibri" w:hAnsi="Calibri" w:cs="Calibri"/>
          <w:b/>
          <w:bCs/>
        </w:rPr>
        <w:t xml:space="preserve">Provide your </w:t>
      </w:r>
      <w:r w:rsidR="490BBB6F" w:rsidRPr="006B269F">
        <w:rPr>
          <w:rFonts w:ascii="Calibri" w:hAnsi="Calibri" w:cs="Calibri"/>
          <w:b/>
          <w:bCs/>
        </w:rPr>
        <w:t>educational</w:t>
      </w:r>
      <w:r w:rsidRPr="006B269F">
        <w:rPr>
          <w:rFonts w:ascii="Calibri" w:hAnsi="Calibri" w:cs="Calibri"/>
          <w:b/>
          <w:bCs/>
        </w:rPr>
        <w:t xml:space="preserve"> history with</w:t>
      </w:r>
      <w:r w:rsidR="19C7ECF5" w:rsidRPr="006B269F">
        <w:rPr>
          <w:rFonts w:ascii="Calibri" w:hAnsi="Calibri" w:cs="Calibri"/>
          <w:b/>
          <w:bCs/>
        </w:rPr>
        <w:t xml:space="preserve"> the</w:t>
      </w:r>
      <w:r w:rsidRPr="006B269F">
        <w:rPr>
          <w:rFonts w:ascii="Calibri" w:hAnsi="Calibri" w:cs="Calibri"/>
          <w:b/>
          <w:bCs/>
        </w:rPr>
        <w:t xml:space="preserve"> degree earned (if applicable)</w:t>
      </w:r>
      <w:r w:rsidR="114FE6EE" w:rsidRPr="006B269F">
        <w:rPr>
          <w:rFonts w:ascii="Calibri" w:hAnsi="Calibri" w:cs="Calibri"/>
          <w:b/>
          <w:bCs/>
        </w:rPr>
        <w:t>.</w:t>
      </w:r>
    </w:p>
    <w:p w14:paraId="5005E4A0" w14:textId="79A409F3" w:rsidR="114FE6EE" w:rsidRPr="006B269F" w:rsidRDefault="114FE6EE" w:rsidP="008444CB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</w:rPr>
      </w:pPr>
      <w:r w:rsidRPr="006B269F">
        <w:rPr>
          <w:rFonts w:ascii="Calibri" w:hAnsi="Calibri" w:cs="Calibri"/>
          <w:b/>
          <w:bCs/>
        </w:rPr>
        <w:t xml:space="preserve">List your Nursing work experience: Unit, start/end date, total months worked in each unit, and check the box corresponding to </w:t>
      </w:r>
      <w:r w:rsidR="2110DD6E" w:rsidRPr="006B269F">
        <w:rPr>
          <w:rFonts w:ascii="Calibri" w:hAnsi="Calibri" w:cs="Calibri"/>
          <w:b/>
          <w:bCs/>
        </w:rPr>
        <w:t xml:space="preserve">the FTE worked in that unit. </w:t>
      </w:r>
    </w:p>
    <w:p w14:paraId="57446293" w14:textId="091C1EB5" w:rsidR="2110DD6E" w:rsidRPr="006B269F" w:rsidRDefault="2110DD6E" w:rsidP="008444CB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</w:rPr>
      </w:pPr>
      <w:r w:rsidRPr="006B269F">
        <w:rPr>
          <w:rFonts w:ascii="Calibri" w:hAnsi="Calibri" w:cs="Calibri"/>
          <w:b/>
          <w:bCs/>
        </w:rPr>
        <w:t>List any certifications and their expiration date.</w:t>
      </w:r>
    </w:p>
    <w:p w14:paraId="67A54DBA" w14:textId="5E368BE7" w:rsidR="00535333" w:rsidRPr="00A2789C" w:rsidRDefault="2110DD6E" w:rsidP="006B186B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cs="Calibri"/>
          <w:b/>
          <w:bCs/>
        </w:rPr>
      </w:pPr>
      <w:r w:rsidRPr="006B269F">
        <w:rPr>
          <w:rFonts w:ascii="Calibri" w:hAnsi="Calibri" w:cs="Calibri"/>
          <w:b/>
          <w:bCs/>
        </w:rPr>
        <w:t>List any leadership roles or extracurriculars.</w:t>
      </w:r>
      <w:r w:rsidRPr="00A2789C">
        <w:rPr>
          <w:rFonts w:ascii="Calibri" w:hAnsi="Calibri" w:cs="Calibri"/>
          <w:b/>
          <w:bCs/>
        </w:rPr>
        <w:t xml:space="preserve"> </w:t>
      </w:r>
      <w:r w:rsidR="00F04B55">
        <w:rPr>
          <w:rFonts w:ascii="Calibri" w:hAnsi="Calibri" w:cs="Calibri"/>
          <w:b/>
          <w:bCs/>
        </w:rPr>
        <w:br/>
      </w:r>
    </w:p>
    <w:p w14:paraId="671FE3A0" w14:textId="6DA2048B" w:rsidR="0059643E" w:rsidRDefault="00556500" w:rsidP="0059643E">
      <w:pPr>
        <w:ind w:firstLine="720"/>
        <w:rPr>
          <w:rFonts w:ascii="Calibri" w:hAnsi="Calibri" w:cs="Calibri"/>
        </w:rPr>
      </w:pPr>
      <w:r w:rsidRPr="00A2789C">
        <w:rPr>
          <w:rFonts w:ascii="Calibri" w:hAnsi="Calibri" w:cs="Calibri"/>
          <w:b/>
          <w:bCs/>
        </w:rPr>
        <w:t>Name (First, MI, Last</w:t>
      </w:r>
      <w:r w:rsidR="007B4421" w:rsidRPr="00A2789C">
        <w:rPr>
          <w:rFonts w:ascii="Calibri" w:hAnsi="Calibri" w:cs="Calibri"/>
          <w:b/>
          <w:bCs/>
        </w:rPr>
        <w:t>)</w:t>
      </w:r>
      <w:r w:rsidR="00D57AEB" w:rsidRPr="00A2789C">
        <w:rPr>
          <w:rFonts w:ascii="Calibri" w:hAnsi="Calibri" w:cs="Calibri"/>
          <w:b/>
          <w:bCs/>
        </w:rPr>
        <w:t>:</w:t>
      </w:r>
      <w:r w:rsidR="0A4325F7" w:rsidRPr="2E506640">
        <w:rPr>
          <w:rFonts w:ascii="Calibri" w:hAnsi="Calibri" w:cs="Calibri"/>
          <w:b/>
          <w:bCs/>
        </w:rPr>
        <w:t xml:space="preserve"> </w:t>
      </w:r>
      <w:r w:rsidR="00A31419">
        <w:tab/>
      </w:r>
      <w:r w:rsidR="00A31419">
        <w:tab/>
      </w:r>
    </w:p>
    <w:p w14:paraId="781B5E5B" w14:textId="7FE368EF" w:rsidR="00556500" w:rsidRPr="00A2789C" w:rsidRDefault="5BEB1AF4" w:rsidP="006B186B">
      <w:pPr>
        <w:spacing w:after="0" w:line="276" w:lineRule="auto"/>
        <w:ind w:left="720"/>
        <w:rPr>
          <w:rFonts w:ascii="Calibri" w:hAnsi="Calibri" w:cs="Calibri"/>
        </w:rPr>
      </w:pPr>
      <w:r w:rsidRPr="00A2789C">
        <w:rPr>
          <w:rFonts w:ascii="Calibri" w:hAnsi="Calibri" w:cs="Calibri"/>
          <w:b/>
          <w:bCs/>
        </w:rPr>
        <w:t xml:space="preserve">Email: </w:t>
      </w:r>
      <w:r w:rsidR="00A31419" w:rsidRPr="00A2789C">
        <w:rPr>
          <w:rFonts w:ascii="Calibri" w:hAnsi="Calibri" w:cs="Calibri"/>
          <w:b/>
          <w:bCs/>
        </w:rPr>
        <w:tab/>
      </w:r>
      <w:r w:rsidR="00A31419" w:rsidRPr="00A2789C">
        <w:rPr>
          <w:rFonts w:ascii="Calibri" w:hAnsi="Calibri" w:cs="Calibri"/>
          <w:b/>
          <w:bCs/>
        </w:rPr>
        <w:tab/>
      </w:r>
      <w:r w:rsidR="008F6667">
        <w:rPr>
          <w:rFonts w:ascii="Calibri" w:hAnsi="Calibri" w:cs="Calibri"/>
          <w:b/>
          <w:bCs/>
        </w:rPr>
        <w:tab/>
      </w:r>
      <w:r w:rsidR="008F6667">
        <w:rPr>
          <w:rFonts w:ascii="Calibri" w:hAnsi="Calibri" w:cs="Calibri"/>
          <w:b/>
          <w:bCs/>
        </w:rPr>
        <w:tab/>
      </w:r>
      <w:r w:rsidR="008F6667">
        <w:rPr>
          <w:rFonts w:ascii="Calibri" w:hAnsi="Calibri" w:cs="Calibri"/>
          <w:b/>
          <w:bCs/>
        </w:rPr>
        <w:tab/>
      </w:r>
      <w:r w:rsidR="00A31419" w:rsidRPr="00A2789C">
        <w:rPr>
          <w:rFonts w:ascii="Calibri" w:hAnsi="Calibri" w:cs="Calibri"/>
          <w:b/>
          <w:bCs/>
        </w:rPr>
        <w:t>Phone Number:</w:t>
      </w:r>
      <w:r w:rsidR="00A16072" w:rsidRPr="00A16072">
        <w:t xml:space="preserve"> </w:t>
      </w:r>
      <w:r w:rsidR="00A16072">
        <w:t xml:space="preserve"> </w:t>
      </w:r>
      <w:r w:rsidR="008A4D91">
        <w:rPr>
          <w:rFonts w:ascii="Calibri" w:hAnsi="Calibri" w:cs="Calibri"/>
          <w:b/>
          <w:bCs/>
        </w:rPr>
        <w:t xml:space="preserve"> </w:t>
      </w:r>
      <w:r w:rsidR="006B186B">
        <w:rPr>
          <w:rFonts w:ascii="Calibri" w:hAnsi="Calibri" w:cs="Calibri"/>
          <w:b/>
          <w:bCs/>
        </w:rPr>
        <w:br/>
      </w:r>
      <w:r w:rsidR="001A78E5" w:rsidRPr="00A2789C">
        <w:rPr>
          <w:rFonts w:ascii="Calibri" w:hAnsi="Calibri" w:cs="Calibri"/>
          <w:b/>
          <w:bCs/>
        </w:rPr>
        <w:br/>
      </w:r>
      <w:r w:rsidR="00556500" w:rsidRPr="00A2789C">
        <w:rPr>
          <w:rFonts w:ascii="Calibri" w:hAnsi="Calibri" w:cs="Calibri"/>
          <w:b/>
          <w:bCs/>
        </w:rPr>
        <w:t>Education</w:t>
      </w:r>
      <w:r w:rsidR="00556500" w:rsidRPr="00A2789C">
        <w:rPr>
          <w:rFonts w:ascii="Calibri" w:hAnsi="Calibri" w:cs="Calibri"/>
        </w:rPr>
        <w:t>:</w:t>
      </w:r>
      <w:r w:rsidR="00556500" w:rsidRPr="00A2789C">
        <w:rPr>
          <w:rFonts w:ascii="Calibri" w:hAnsi="Calibri" w:cs="Calibri"/>
          <w:b/>
          <w:bCs/>
        </w:rPr>
        <w:t xml:space="preserve">  *Terminal nursing degree (BSN, MSN, DNP)</w:t>
      </w:r>
      <w:r w:rsidR="00287C53" w:rsidRPr="00A2789C">
        <w:rPr>
          <w:rFonts w:ascii="Calibri" w:hAnsi="Calibri" w:cs="Calibri"/>
          <w:b/>
          <w:bCs/>
        </w:rPr>
        <w:t xml:space="preserve"> </w:t>
      </w:r>
      <w:r w:rsidR="00C12094">
        <w:rPr>
          <w:rFonts w:ascii="Calibri" w:hAnsi="Calibri" w:cs="Calibri"/>
          <w:b/>
          <w:bCs/>
        </w:rPr>
        <w:br/>
      </w:r>
      <w:r w:rsidR="00CC54DF" w:rsidRPr="00361BA9">
        <w:rPr>
          <w:rFonts w:ascii="Calibri" w:hAnsi="Calibri" w:cs="Calibri"/>
          <w:sz w:val="18"/>
          <w:szCs w:val="18"/>
        </w:rPr>
        <w:t>(</w:t>
      </w:r>
      <w:r w:rsidR="003E4ECC" w:rsidRPr="00361BA9">
        <w:rPr>
          <w:rFonts w:ascii="Calibri" w:hAnsi="Calibri" w:cs="Calibri"/>
          <w:sz w:val="18"/>
          <w:szCs w:val="18"/>
        </w:rPr>
        <w:t xml:space="preserve">Please type your answers in the blank cells provided below. If you need additional lines, click in the last cell and press </w:t>
      </w:r>
      <w:r w:rsidR="00361BA9" w:rsidRPr="00361BA9">
        <w:rPr>
          <w:rFonts w:ascii="Calibri" w:hAnsi="Calibri" w:cs="Calibri"/>
          <w:sz w:val="18"/>
          <w:szCs w:val="18"/>
        </w:rPr>
        <w:t xml:space="preserve">the </w:t>
      </w:r>
      <w:r w:rsidR="00361BA9" w:rsidRPr="00361BA9">
        <w:rPr>
          <w:rFonts w:ascii="Calibri" w:hAnsi="Calibri" w:cs="Calibri"/>
          <w:b/>
          <w:bCs/>
          <w:sz w:val="18"/>
          <w:szCs w:val="18"/>
        </w:rPr>
        <w:t>t</w:t>
      </w:r>
      <w:r w:rsidR="003E4ECC" w:rsidRPr="00361BA9">
        <w:rPr>
          <w:rFonts w:ascii="Calibri" w:hAnsi="Calibri" w:cs="Calibri"/>
          <w:b/>
          <w:bCs/>
          <w:sz w:val="18"/>
          <w:szCs w:val="18"/>
        </w:rPr>
        <w:t>ab</w:t>
      </w:r>
      <w:r w:rsidR="00361BA9" w:rsidRPr="00361BA9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361BA9" w:rsidRPr="00361BA9">
        <w:rPr>
          <w:rFonts w:ascii="Calibri" w:hAnsi="Calibri" w:cs="Calibri"/>
          <w:sz w:val="18"/>
          <w:szCs w:val="18"/>
        </w:rPr>
        <w:t>key</w:t>
      </w:r>
      <w:r w:rsidR="00CC54DF" w:rsidRPr="00361BA9">
        <w:rPr>
          <w:rFonts w:ascii="Calibri" w:hAnsi="Calibri" w:cs="Calibri"/>
          <w:sz w:val="18"/>
          <w:szCs w:val="18"/>
        </w:rPr>
        <w:t>)</w:t>
      </w:r>
    </w:p>
    <w:tbl>
      <w:tblPr>
        <w:tblStyle w:val="TableGrid"/>
        <w:tblW w:w="9555" w:type="dxa"/>
        <w:tblInd w:w="715" w:type="dxa"/>
        <w:tblLook w:val="04A0" w:firstRow="1" w:lastRow="0" w:firstColumn="1" w:lastColumn="0" w:noHBand="0" w:noVBand="1"/>
      </w:tblPr>
      <w:tblGrid>
        <w:gridCol w:w="3870"/>
        <w:gridCol w:w="3150"/>
        <w:gridCol w:w="2535"/>
      </w:tblGrid>
      <w:tr w:rsidR="00556500" w:rsidRPr="00A2789C" w14:paraId="0EA4ECDD" w14:textId="77777777" w:rsidTr="008F0A94">
        <w:trPr>
          <w:trHeight w:val="615"/>
        </w:trPr>
        <w:tc>
          <w:tcPr>
            <w:tcW w:w="3870" w:type="dxa"/>
            <w:shd w:val="clear" w:color="auto" w:fill="800029"/>
          </w:tcPr>
          <w:p w14:paraId="35BC04FB" w14:textId="1C8210F2" w:rsidR="00556500" w:rsidRPr="00C14DD7" w:rsidRDefault="0055650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College/ University</w:t>
            </w:r>
          </w:p>
        </w:tc>
        <w:tc>
          <w:tcPr>
            <w:tcW w:w="3150" w:type="dxa"/>
            <w:shd w:val="clear" w:color="auto" w:fill="800029"/>
          </w:tcPr>
          <w:p w14:paraId="0917D692" w14:textId="3B3CF2DF" w:rsidR="00556500" w:rsidRPr="00C14DD7" w:rsidRDefault="0055650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Degree</w:t>
            </w:r>
          </w:p>
        </w:tc>
        <w:tc>
          <w:tcPr>
            <w:tcW w:w="2535" w:type="dxa"/>
            <w:shd w:val="clear" w:color="auto" w:fill="800029"/>
          </w:tcPr>
          <w:p w14:paraId="728F5A28" w14:textId="733BACF8" w:rsidR="00556500" w:rsidRPr="00C14DD7" w:rsidRDefault="0055650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Graduation Date</w:t>
            </w:r>
          </w:p>
        </w:tc>
      </w:tr>
      <w:tr w:rsidR="00556500" w:rsidRPr="00A2789C" w14:paraId="7B026DA8" w14:textId="77777777" w:rsidTr="008F0A94">
        <w:trPr>
          <w:trHeight w:val="300"/>
        </w:trPr>
        <w:tc>
          <w:tcPr>
            <w:tcW w:w="3870" w:type="dxa"/>
          </w:tcPr>
          <w:p w14:paraId="681FA39A" w14:textId="26295AD4" w:rsidR="00556500" w:rsidRPr="00A2789C" w:rsidRDefault="00556500">
            <w:pPr>
              <w:rPr>
                <w:rFonts w:ascii="Calibri" w:hAnsi="Calibri" w:cs="Calibri"/>
              </w:rPr>
            </w:pPr>
          </w:p>
        </w:tc>
        <w:tc>
          <w:tcPr>
            <w:tcW w:w="3150" w:type="dxa"/>
          </w:tcPr>
          <w:p w14:paraId="20D42DD1" w14:textId="34B9A415" w:rsidR="00556500" w:rsidRPr="00A2789C" w:rsidRDefault="00556500">
            <w:pPr>
              <w:rPr>
                <w:rFonts w:ascii="Calibri" w:hAnsi="Calibri" w:cs="Calibri"/>
              </w:rPr>
            </w:pPr>
          </w:p>
        </w:tc>
        <w:tc>
          <w:tcPr>
            <w:tcW w:w="2535" w:type="dxa"/>
          </w:tcPr>
          <w:p w14:paraId="06EE6513" w14:textId="38A1FE60" w:rsidR="00556500" w:rsidRPr="00A2789C" w:rsidRDefault="00556500">
            <w:pPr>
              <w:rPr>
                <w:rFonts w:ascii="Calibri" w:hAnsi="Calibri" w:cs="Calibri"/>
              </w:rPr>
            </w:pPr>
          </w:p>
        </w:tc>
      </w:tr>
      <w:tr w:rsidR="00556500" w:rsidRPr="00A2789C" w14:paraId="6860A5CC" w14:textId="77777777" w:rsidTr="008F0A94">
        <w:trPr>
          <w:trHeight w:val="300"/>
        </w:trPr>
        <w:tc>
          <w:tcPr>
            <w:tcW w:w="3870" w:type="dxa"/>
          </w:tcPr>
          <w:p w14:paraId="2735C8A0" w14:textId="4D61180D" w:rsidR="00556500" w:rsidRPr="00A2789C" w:rsidRDefault="00556500">
            <w:pPr>
              <w:rPr>
                <w:rFonts w:ascii="Calibri" w:hAnsi="Calibri" w:cs="Calibri"/>
              </w:rPr>
            </w:pPr>
          </w:p>
        </w:tc>
        <w:tc>
          <w:tcPr>
            <w:tcW w:w="3150" w:type="dxa"/>
          </w:tcPr>
          <w:p w14:paraId="555E5D64" w14:textId="790EAC1F" w:rsidR="00556500" w:rsidRPr="00A2789C" w:rsidRDefault="00556500">
            <w:pPr>
              <w:rPr>
                <w:rFonts w:ascii="Calibri" w:hAnsi="Calibri" w:cs="Calibri"/>
              </w:rPr>
            </w:pPr>
          </w:p>
        </w:tc>
        <w:tc>
          <w:tcPr>
            <w:tcW w:w="2535" w:type="dxa"/>
          </w:tcPr>
          <w:p w14:paraId="2031B92B" w14:textId="12707DF4" w:rsidR="00556500" w:rsidRPr="00A2789C" w:rsidRDefault="00556500">
            <w:pPr>
              <w:rPr>
                <w:rFonts w:ascii="Calibri" w:hAnsi="Calibri" w:cs="Calibri"/>
              </w:rPr>
            </w:pPr>
          </w:p>
        </w:tc>
      </w:tr>
      <w:tr w:rsidR="00361BA9" w:rsidRPr="00A2789C" w14:paraId="05F08104" w14:textId="77777777" w:rsidTr="008F0A94">
        <w:trPr>
          <w:trHeight w:val="300"/>
        </w:trPr>
        <w:tc>
          <w:tcPr>
            <w:tcW w:w="3870" w:type="dxa"/>
          </w:tcPr>
          <w:p w14:paraId="2227355E" w14:textId="77777777" w:rsidR="00361BA9" w:rsidRPr="00A2789C" w:rsidRDefault="00361BA9">
            <w:pPr>
              <w:rPr>
                <w:rFonts w:ascii="Calibri" w:hAnsi="Calibri" w:cs="Calibri"/>
              </w:rPr>
            </w:pPr>
          </w:p>
        </w:tc>
        <w:tc>
          <w:tcPr>
            <w:tcW w:w="3150" w:type="dxa"/>
          </w:tcPr>
          <w:p w14:paraId="553708E6" w14:textId="77777777" w:rsidR="00361BA9" w:rsidRPr="00A2789C" w:rsidRDefault="00361BA9">
            <w:pPr>
              <w:rPr>
                <w:rFonts w:ascii="Calibri" w:hAnsi="Calibri" w:cs="Calibri"/>
              </w:rPr>
            </w:pPr>
          </w:p>
        </w:tc>
        <w:tc>
          <w:tcPr>
            <w:tcW w:w="2535" w:type="dxa"/>
          </w:tcPr>
          <w:p w14:paraId="3B5D50C6" w14:textId="77777777" w:rsidR="00361BA9" w:rsidRPr="00A2789C" w:rsidRDefault="00361BA9">
            <w:pPr>
              <w:rPr>
                <w:rFonts w:ascii="Calibri" w:hAnsi="Calibri" w:cs="Calibri"/>
              </w:rPr>
            </w:pPr>
          </w:p>
        </w:tc>
      </w:tr>
    </w:tbl>
    <w:p w14:paraId="6F4C6C0F" w14:textId="77777777" w:rsidR="008B39E1" w:rsidRPr="00045982" w:rsidRDefault="008B39E1" w:rsidP="008B39E1">
      <w:pPr>
        <w:spacing w:before="240" w:after="0" w:line="276" w:lineRule="auto"/>
        <w:ind w:left="720"/>
        <w:rPr>
          <w:rFonts w:ascii="Calibri" w:hAnsi="Calibri" w:cs="Calibri"/>
          <w:b/>
          <w:bCs/>
          <w:i/>
          <w:iCs/>
        </w:rPr>
      </w:pPr>
      <w:r w:rsidRPr="00045982">
        <w:rPr>
          <w:rFonts w:ascii="Calibri" w:hAnsi="Calibri" w:cs="Calibri"/>
          <w:b/>
          <w:bCs/>
          <w:i/>
          <w:iCs/>
        </w:rPr>
        <w:t>Applicants must be graduates of an accredited school of nursing and must meet the prerequisite requirements listed below.</w:t>
      </w:r>
    </w:p>
    <w:p w14:paraId="0A3F43D5" w14:textId="3CA517D1" w:rsidR="003A3E8A" w:rsidRPr="00461FA2" w:rsidRDefault="004A200F" w:rsidP="00461FA2">
      <w:pPr>
        <w:spacing w:before="240" w:after="0" w:line="276" w:lineRule="auto"/>
        <w:ind w:left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Prerequisites: </w:t>
      </w:r>
      <w:r w:rsidR="008B39E1" w:rsidRPr="008B39E1">
        <w:rPr>
          <w:rFonts w:ascii="Calibri" w:hAnsi="Calibri" w:cs="Calibri"/>
          <w:b/>
          <w:bCs/>
        </w:rPr>
        <w:t>For each requirement, identify the course</w:t>
      </w:r>
      <w:r w:rsidR="005A0E0E">
        <w:rPr>
          <w:rFonts w:ascii="Calibri" w:hAnsi="Calibri" w:cs="Calibri"/>
          <w:b/>
          <w:bCs/>
        </w:rPr>
        <w:t xml:space="preserve"> </w:t>
      </w:r>
      <w:r w:rsidR="008B39E1" w:rsidRPr="008B39E1">
        <w:rPr>
          <w:rFonts w:ascii="Calibri" w:hAnsi="Calibri" w:cs="Calibri"/>
          <w:b/>
          <w:bCs/>
        </w:rPr>
        <w:t>that you believe satisfies the requirement. Enter the information exactly as it appears on your transcript. If multiple courses are needed to meet a requirement, list each course separately.</w:t>
      </w:r>
      <w:r w:rsidR="003A3E8A">
        <w:rPr>
          <w:rFonts w:ascii="Calibri" w:hAnsi="Calibri" w:cs="Calibri"/>
          <w:b/>
          <w:bCs/>
        </w:rPr>
        <w:br/>
      </w:r>
      <w:r w:rsidR="003A3E8A" w:rsidRPr="00315CB3">
        <w:rPr>
          <w:rFonts w:ascii="Calibri" w:hAnsi="Calibri" w:cs="Calibri"/>
          <w:sz w:val="18"/>
          <w:szCs w:val="18"/>
        </w:rPr>
        <w:t>(</w:t>
      </w:r>
      <w:r w:rsidR="009F6087">
        <w:rPr>
          <w:rFonts w:ascii="Calibri" w:hAnsi="Calibri" w:cs="Calibri"/>
          <w:sz w:val="18"/>
          <w:szCs w:val="18"/>
        </w:rPr>
        <w:t xml:space="preserve">If an </w:t>
      </w:r>
      <w:r w:rsidR="006B2920">
        <w:rPr>
          <w:rFonts w:ascii="Calibri" w:hAnsi="Calibri" w:cs="Calibri"/>
          <w:sz w:val="18"/>
          <w:szCs w:val="18"/>
        </w:rPr>
        <w:t>a</w:t>
      </w:r>
      <w:r w:rsidR="00315CB3" w:rsidRPr="00315CB3">
        <w:rPr>
          <w:rFonts w:ascii="Calibri" w:hAnsi="Calibri" w:cs="Calibri"/>
          <w:sz w:val="18"/>
          <w:szCs w:val="18"/>
        </w:rPr>
        <w:t xml:space="preserve">dditional course </w:t>
      </w:r>
      <w:r w:rsidR="009F6087">
        <w:rPr>
          <w:rFonts w:ascii="Calibri" w:hAnsi="Calibri" w:cs="Calibri"/>
          <w:sz w:val="18"/>
          <w:szCs w:val="18"/>
        </w:rPr>
        <w:t xml:space="preserve">is </w:t>
      </w:r>
      <w:r w:rsidR="00315CB3" w:rsidRPr="00315CB3">
        <w:rPr>
          <w:rFonts w:ascii="Calibri" w:hAnsi="Calibri" w:cs="Calibri"/>
          <w:sz w:val="18"/>
          <w:szCs w:val="18"/>
        </w:rPr>
        <w:t xml:space="preserve">needed to satisfy a </w:t>
      </w:r>
      <w:r w:rsidR="009F6087" w:rsidRPr="00315CB3">
        <w:rPr>
          <w:rFonts w:ascii="Calibri" w:hAnsi="Calibri" w:cs="Calibri"/>
          <w:sz w:val="18"/>
          <w:szCs w:val="18"/>
        </w:rPr>
        <w:t>requiremen</w:t>
      </w:r>
      <w:r w:rsidR="009F6087">
        <w:rPr>
          <w:rFonts w:ascii="Calibri" w:hAnsi="Calibri" w:cs="Calibri"/>
          <w:sz w:val="18"/>
          <w:szCs w:val="18"/>
        </w:rPr>
        <w:t xml:space="preserve">t, </w:t>
      </w:r>
      <w:r w:rsidR="009F6087" w:rsidRPr="00315CB3">
        <w:rPr>
          <w:rFonts w:ascii="Calibri" w:hAnsi="Calibri" w:cs="Calibri"/>
          <w:sz w:val="18"/>
          <w:szCs w:val="18"/>
        </w:rPr>
        <w:t>add</w:t>
      </w:r>
      <w:r w:rsidR="00315CB3" w:rsidRPr="00315CB3">
        <w:rPr>
          <w:rFonts w:ascii="Calibri" w:hAnsi="Calibri" w:cs="Calibri"/>
          <w:sz w:val="18"/>
          <w:szCs w:val="18"/>
        </w:rPr>
        <w:t xml:space="preserve"> another course row</w:t>
      </w:r>
      <w:r w:rsidR="003A3E8A" w:rsidRPr="00315CB3">
        <w:rPr>
          <w:rFonts w:ascii="Calibri" w:hAnsi="Calibri" w:cs="Calibri"/>
          <w:sz w:val="18"/>
          <w:szCs w:val="18"/>
        </w:rPr>
        <w:t xml:space="preserve"> </w:t>
      </w:r>
      <w:r w:rsidR="009F6087">
        <w:rPr>
          <w:rFonts w:ascii="Calibri" w:hAnsi="Calibri" w:cs="Calibri"/>
          <w:sz w:val="18"/>
          <w:szCs w:val="18"/>
        </w:rPr>
        <w:t xml:space="preserve">by </w:t>
      </w:r>
      <w:r w:rsidR="003A3E8A" w:rsidRPr="00315CB3">
        <w:rPr>
          <w:rFonts w:ascii="Calibri" w:hAnsi="Calibri" w:cs="Calibri"/>
          <w:sz w:val="18"/>
          <w:szCs w:val="18"/>
        </w:rPr>
        <w:t>click</w:t>
      </w:r>
      <w:r w:rsidR="009F6087">
        <w:rPr>
          <w:rFonts w:ascii="Calibri" w:hAnsi="Calibri" w:cs="Calibri"/>
          <w:sz w:val="18"/>
          <w:szCs w:val="18"/>
        </w:rPr>
        <w:t>ing</w:t>
      </w:r>
      <w:r w:rsidR="003A3E8A" w:rsidRPr="00315CB3">
        <w:rPr>
          <w:rFonts w:ascii="Calibri" w:hAnsi="Calibri" w:cs="Calibri"/>
          <w:sz w:val="18"/>
          <w:szCs w:val="18"/>
        </w:rPr>
        <w:t xml:space="preserve"> in the last cell and press</w:t>
      </w:r>
      <w:r w:rsidR="009F6087">
        <w:rPr>
          <w:rFonts w:ascii="Calibri" w:hAnsi="Calibri" w:cs="Calibri"/>
          <w:sz w:val="18"/>
          <w:szCs w:val="18"/>
        </w:rPr>
        <w:t>ing</w:t>
      </w:r>
      <w:r w:rsidR="003A3E8A" w:rsidRPr="00315CB3">
        <w:rPr>
          <w:rFonts w:ascii="Calibri" w:hAnsi="Calibri" w:cs="Calibri"/>
          <w:sz w:val="18"/>
          <w:szCs w:val="18"/>
        </w:rPr>
        <w:t xml:space="preserve"> the </w:t>
      </w:r>
      <w:r w:rsidR="003A3E8A" w:rsidRPr="00315CB3">
        <w:rPr>
          <w:rFonts w:ascii="Calibri" w:hAnsi="Calibri" w:cs="Calibri"/>
          <w:b/>
          <w:bCs/>
          <w:sz w:val="18"/>
          <w:szCs w:val="18"/>
        </w:rPr>
        <w:t xml:space="preserve">tab </w:t>
      </w:r>
      <w:r w:rsidR="003A3E8A" w:rsidRPr="00315CB3">
        <w:rPr>
          <w:rFonts w:ascii="Calibri" w:hAnsi="Calibri" w:cs="Calibri"/>
          <w:sz w:val="18"/>
          <w:szCs w:val="18"/>
        </w:rPr>
        <w:t>key)</w:t>
      </w:r>
    </w:p>
    <w:tbl>
      <w:tblPr>
        <w:tblStyle w:val="TableGrid"/>
        <w:tblW w:w="981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166"/>
        <w:gridCol w:w="1704"/>
        <w:gridCol w:w="1440"/>
        <w:gridCol w:w="1405"/>
        <w:gridCol w:w="1163"/>
        <w:gridCol w:w="1032"/>
        <w:gridCol w:w="900"/>
      </w:tblGrid>
      <w:tr w:rsidR="00657A96" w:rsidRPr="00A2789C" w14:paraId="3A114AFB" w14:textId="6B4A8046" w:rsidTr="009F08C4">
        <w:trPr>
          <w:trHeight w:val="615"/>
        </w:trPr>
        <w:tc>
          <w:tcPr>
            <w:tcW w:w="2166" w:type="dxa"/>
            <w:shd w:val="clear" w:color="auto" w:fill="800029"/>
          </w:tcPr>
          <w:p w14:paraId="3819EDC3" w14:textId="0085CE2B" w:rsidR="00657A96" w:rsidRPr="00EA56C7" w:rsidRDefault="00657A96" w:rsidP="00657A96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A56C7">
              <w:rPr>
                <w:rFonts w:ascii="Calibri" w:hAnsi="Calibri" w:cs="Calibri"/>
                <w:b/>
                <w:bCs/>
                <w:color w:val="FFFFFF"/>
              </w:rPr>
              <w:t>Requirement</w:t>
            </w:r>
          </w:p>
        </w:tc>
        <w:tc>
          <w:tcPr>
            <w:tcW w:w="1704" w:type="dxa"/>
            <w:shd w:val="clear" w:color="auto" w:fill="800029"/>
          </w:tcPr>
          <w:p w14:paraId="55C33232" w14:textId="358FDD63" w:rsidR="00657A96" w:rsidRPr="00C14DD7" w:rsidRDefault="00657A96" w:rsidP="00657A9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Institution</w:t>
            </w:r>
          </w:p>
        </w:tc>
        <w:tc>
          <w:tcPr>
            <w:tcW w:w="1440" w:type="dxa"/>
            <w:shd w:val="clear" w:color="auto" w:fill="800029"/>
          </w:tcPr>
          <w:p w14:paraId="3C6998A2" w14:textId="7AD97DD7" w:rsidR="00657A96" w:rsidRPr="00C14DD7" w:rsidRDefault="00657A96" w:rsidP="00657A9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Course Prefix </w:t>
            </w:r>
            <w:r w:rsidR="009F08C4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 xml:space="preserve">&amp; </w:t>
            </w:r>
            <w:r w:rsidR="007C1F0E">
              <w:rPr>
                <w:rFonts w:ascii="Calibri" w:hAnsi="Calibri" w:cs="Calibri"/>
                <w:b/>
                <w:bCs/>
              </w:rPr>
              <w:t>N</w:t>
            </w:r>
            <w:r>
              <w:rPr>
                <w:rFonts w:ascii="Calibri" w:hAnsi="Calibri" w:cs="Calibri"/>
                <w:b/>
                <w:bCs/>
              </w:rPr>
              <w:t>umber</w:t>
            </w:r>
          </w:p>
        </w:tc>
        <w:tc>
          <w:tcPr>
            <w:tcW w:w="1405" w:type="dxa"/>
            <w:shd w:val="clear" w:color="auto" w:fill="800029"/>
          </w:tcPr>
          <w:p w14:paraId="5682D658" w14:textId="38B12C8D" w:rsidR="00657A96" w:rsidRPr="00C14DD7" w:rsidRDefault="00657A96" w:rsidP="00657A9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 xml:space="preserve">Course </w:t>
            </w:r>
            <w:r w:rsidR="007C1F0E">
              <w:rPr>
                <w:rFonts w:ascii="Calibri" w:hAnsi="Calibri" w:cs="Calibri"/>
                <w:b/>
                <w:bCs/>
                <w:color w:val="FFFFFF"/>
              </w:rPr>
              <w:t>Title</w:t>
            </w:r>
          </w:p>
        </w:tc>
        <w:tc>
          <w:tcPr>
            <w:tcW w:w="1163" w:type="dxa"/>
            <w:shd w:val="clear" w:color="auto" w:fill="800029"/>
          </w:tcPr>
          <w:p w14:paraId="01F6EA43" w14:textId="22B20295" w:rsidR="00657A96" w:rsidRPr="00C14DD7" w:rsidRDefault="007C1F0E" w:rsidP="00657A9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Term/Year</w:t>
            </w:r>
          </w:p>
        </w:tc>
        <w:tc>
          <w:tcPr>
            <w:tcW w:w="1032" w:type="dxa"/>
            <w:shd w:val="clear" w:color="auto" w:fill="800029"/>
          </w:tcPr>
          <w:p w14:paraId="45813869" w14:textId="4DF8A681" w:rsidR="00657A96" w:rsidRPr="00C14DD7" w:rsidRDefault="007C1F0E" w:rsidP="00657A9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Credits</w:t>
            </w:r>
          </w:p>
        </w:tc>
        <w:tc>
          <w:tcPr>
            <w:tcW w:w="900" w:type="dxa"/>
            <w:shd w:val="clear" w:color="auto" w:fill="800029"/>
          </w:tcPr>
          <w:p w14:paraId="2427F2C5" w14:textId="45A4D85C" w:rsidR="00657A96" w:rsidRPr="00C14DD7" w:rsidRDefault="007C1F0E" w:rsidP="00657A9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Final </w:t>
            </w:r>
            <w:r w:rsidR="001124C3">
              <w:rPr>
                <w:rFonts w:ascii="Calibri" w:hAnsi="Calibri" w:cs="Calibri"/>
                <w:b/>
                <w:bCs/>
              </w:rPr>
              <w:t>Grade</w:t>
            </w:r>
          </w:p>
        </w:tc>
      </w:tr>
      <w:tr w:rsidR="00657A96" w:rsidRPr="00A2789C" w14:paraId="4CD2F9AD" w14:textId="6BF52624" w:rsidTr="009F08C4">
        <w:trPr>
          <w:trHeight w:val="300"/>
        </w:trPr>
        <w:tc>
          <w:tcPr>
            <w:tcW w:w="2166" w:type="dxa"/>
          </w:tcPr>
          <w:p w14:paraId="447647A4" w14:textId="0DB7C016" w:rsidR="00657A96" w:rsidRPr="00A2789C" w:rsidRDefault="001124C3" w:rsidP="00657A96">
            <w:pPr>
              <w:rPr>
                <w:rFonts w:ascii="Calibri" w:hAnsi="Calibri" w:cs="Calibri"/>
              </w:rPr>
            </w:pPr>
            <w:r w:rsidRPr="001124C3">
              <w:rPr>
                <w:rFonts w:ascii="Calibri" w:hAnsi="Calibri" w:cs="Calibri"/>
              </w:rPr>
              <w:t xml:space="preserve">Microbiology, </w:t>
            </w:r>
            <w:r w:rsidR="004A083D">
              <w:rPr>
                <w:rFonts w:ascii="Calibri" w:hAnsi="Calibri" w:cs="Calibri"/>
              </w:rPr>
              <w:br/>
            </w:r>
            <w:r w:rsidRPr="001124C3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 xml:space="preserve"> </w:t>
            </w:r>
            <w:r w:rsidRPr="001124C3">
              <w:rPr>
                <w:rFonts w:ascii="Calibri" w:hAnsi="Calibri" w:cs="Calibri"/>
              </w:rPr>
              <w:t>credits</w:t>
            </w:r>
          </w:p>
        </w:tc>
        <w:tc>
          <w:tcPr>
            <w:tcW w:w="1704" w:type="dxa"/>
          </w:tcPr>
          <w:p w14:paraId="08A72ADC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1023E9F4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05" w:type="dxa"/>
          </w:tcPr>
          <w:p w14:paraId="47E5DF08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163" w:type="dxa"/>
          </w:tcPr>
          <w:p w14:paraId="7FD26A2F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</w:tcPr>
          <w:p w14:paraId="04C284B7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</w:tcPr>
          <w:p w14:paraId="36C531DC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</w:tr>
      <w:tr w:rsidR="00657A96" w:rsidRPr="00A2789C" w14:paraId="6FE99EBC" w14:textId="5DC58827" w:rsidTr="009F08C4">
        <w:trPr>
          <w:trHeight w:val="300"/>
        </w:trPr>
        <w:tc>
          <w:tcPr>
            <w:tcW w:w="2166" w:type="dxa"/>
          </w:tcPr>
          <w:p w14:paraId="54C138FD" w14:textId="67F2097F" w:rsidR="00657A96" w:rsidRPr="00A2789C" w:rsidRDefault="005F18B4" w:rsidP="005F18B4">
            <w:pPr>
              <w:rPr>
                <w:rFonts w:ascii="Calibri" w:hAnsi="Calibri" w:cs="Calibri"/>
              </w:rPr>
            </w:pPr>
            <w:r w:rsidRPr="005F18B4">
              <w:rPr>
                <w:rFonts w:ascii="Calibri" w:hAnsi="Calibri" w:cs="Calibri"/>
              </w:rPr>
              <w:t>Anatomy or Physiology, 4 credits</w:t>
            </w:r>
          </w:p>
        </w:tc>
        <w:tc>
          <w:tcPr>
            <w:tcW w:w="1704" w:type="dxa"/>
          </w:tcPr>
          <w:p w14:paraId="13B42545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01067600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05" w:type="dxa"/>
          </w:tcPr>
          <w:p w14:paraId="79485C3F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163" w:type="dxa"/>
          </w:tcPr>
          <w:p w14:paraId="0F373415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</w:tcPr>
          <w:p w14:paraId="288D2F13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</w:tcPr>
          <w:p w14:paraId="7E052877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</w:tr>
      <w:tr w:rsidR="00657A96" w:rsidRPr="00A2789C" w14:paraId="2DA60E89" w14:textId="4CC9A4A5" w:rsidTr="009F08C4">
        <w:trPr>
          <w:trHeight w:val="300"/>
        </w:trPr>
        <w:tc>
          <w:tcPr>
            <w:tcW w:w="2166" w:type="dxa"/>
          </w:tcPr>
          <w:p w14:paraId="707B901A" w14:textId="456C0317" w:rsidR="00657A96" w:rsidRPr="00A2789C" w:rsidRDefault="005F18B4" w:rsidP="00657A96">
            <w:pPr>
              <w:rPr>
                <w:rFonts w:ascii="Calibri" w:hAnsi="Calibri" w:cs="Calibri"/>
              </w:rPr>
            </w:pPr>
            <w:r w:rsidRPr="005F18B4">
              <w:rPr>
                <w:rFonts w:ascii="Calibri" w:hAnsi="Calibri" w:cs="Calibri"/>
              </w:rPr>
              <w:t>Chemistry or Physics, 4 credits</w:t>
            </w:r>
          </w:p>
        </w:tc>
        <w:tc>
          <w:tcPr>
            <w:tcW w:w="1704" w:type="dxa"/>
          </w:tcPr>
          <w:p w14:paraId="4F5419EC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687362E6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05" w:type="dxa"/>
          </w:tcPr>
          <w:p w14:paraId="33AF8F46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163" w:type="dxa"/>
          </w:tcPr>
          <w:p w14:paraId="312F85FF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</w:tcPr>
          <w:p w14:paraId="29C9B9A8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</w:tcPr>
          <w:p w14:paraId="6EBE206F" w14:textId="77777777" w:rsidR="00657A96" w:rsidRPr="00A2789C" w:rsidRDefault="00657A96" w:rsidP="00657A96">
            <w:pPr>
              <w:rPr>
                <w:rFonts w:ascii="Calibri" w:hAnsi="Calibri" w:cs="Calibri"/>
              </w:rPr>
            </w:pPr>
          </w:p>
        </w:tc>
      </w:tr>
      <w:tr w:rsidR="001124C3" w:rsidRPr="00A2789C" w14:paraId="1DEB9395" w14:textId="77777777" w:rsidTr="009F08C4">
        <w:trPr>
          <w:trHeight w:val="300"/>
        </w:trPr>
        <w:tc>
          <w:tcPr>
            <w:tcW w:w="2166" w:type="dxa"/>
          </w:tcPr>
          <w:p w14:paraId="3167444D" w14:textId="6BDAC13F" w:rsidR="001124C3" w:rsidRPr="00A2789C" w:rsidRDefault="004A083D" w:rsidP="00657A96">
            <w:pPr>
              <w:rPr>
                <w:rFonts w:ascii="Calibri" w:hAnsi="Calibri" w:cs="Calibri"/>
              </w:rPr>
            </w:pPr>
            <w:r w:rsidRPr="004A083D">
              <w:rPr>
                <w:rFonts w:ascii="Calibri" w:hAnsi="Calibri" w:cs="Calibri"/>
              </w:rPr>
              <w:t>Statistics</w:t>
            </w:r>
            <w:r w:rsidR="003D3C6D">
              <w:rPr>
                <w:rFonts w:ascii="Calibri" w:hAnsi="Calibri" w:cs="Calibri"/>
              </w:rPr>
              <w:t>*</w:t>
            </w:r>
            <w:r w:rsidRPr="004A083D">
              <w:rPr>
                <w:rFonts w:ascii="Calibri" w:hAnsi="Calibri" w:cs="Calibri"/>
              </w:rPr>
              <w:t>, 2 credits</w:t>
            </w:r>
          </w:p>
        </w:tc>
        <w:tc>
          <w:tcPr>
            <w:tcW w:w="1704" w:type="dxa"/>
          </w:tcPr>
          <w:p w14:paraId="6351AF44" w14:textId="77777777" w:rsidR="001124C3" w:rsidRDefault="001124C3" w:rsidP="00657A96">
            <w:pPr>
              <w:rPr>
                <w:rFonts w:ascii="Calibri" w:hAnsi="Calibri" w:cs="Calibri"/>
              </w:rPr>
            </w:pPr>
          </w:p>
          <w:p w14:paraId="61B4047A" w14:textId="77777777" w:rsidR="00AD118E" w:rsidRPr="00A2789C" w:rsidRDefault="00AD118E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521CB99A" w14:textId="77777777" w:rsidR="001124C3" w:rsidRPr="00A2789C" w:rsidRDefault="001124C3" w:rsidP="00657A96">
            <w:pPr>
              <w:rPr>
                <w:rFonts w:ascii="Calibri" w:hAnsi="Calibri" w:cs="Calibri"/>
              </w:rPr>
            </w:pPr>
          </w:p>
        </w:tc>
        <w:tc>
          <w:tcPr>
            <w:tcW w:w="1405" w:type="dxa"/>
          </w:tcPr>
          <w:p w14:paraId="33091765" w14:textId="77777777" w:rsidR="001124C3" w:rsidRPr="00A2789C" w:rsidRDefault="001124C3" w:rsidP="00657A96">
            <w:pPr>
              <w:rPr>
                <w:rFonts w:ascii="Calibri" w:hAnsi="Calibri" w:cs="Calibri"/>
              </w:rPr>
            </w:pPr>
          </w:p>
        </w:tc>
        <w:tc>
          <w:tcPr>
            <w:tcW w:w="1163" w:type="dxa"/>
          </w:tcPr>
          <w:p w14:paraId="7ED35E58" w14:textId="77777777" w:rsidR="001124C3" w:rsidRPr="00A2789C" w:rsidRDefault="001124C3" w:rsidP="00657A96">
            <w:pPr>
              <w:rPr>
                <w:rFonts w:ascii="Calibri" w:hAnsi="Calibri" w:cs="Calibri"/>
              </w:rPr>
            </w:pPr>
          </w:p>
        </w:tc>
        <w:tc>
          <w:tcPr>
            <w:tcW w:w="1032" w:type="dxa"/>
          </w:tcPr>
          <w:p w14:paraId="0DD76250" w14:textId="77777777" w:rsidR="001124C3" w:rsidRPr="00A2789C" w:rsidRDefault="001124C3" w:rsidP="00657A96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</w:tcPr>
          <w:p w14:paraId="1AE352C8" w14:textId="77777777" w:rsidR="001124C3" w:rsidRPr="00A2789C" w:rsidRDefault="001124C3" w:rsidP="00657A96">
            <w:pPr>
              <w:rPr>
                <w:rFonts w:ascii="Calibri" w:hAnsi="Calibri" w:cs="Calibri"/>
              </w:rPr>
            </w:pPr>
          </w:p>
        </w:tc>
      </w:tr>
    </w:tbl>
    <w:p w14:paraId="736A2F0D" w14:textId="4144534C" w:rsidR="003D3C6D" w:rsidRPr="0048028D" w:rsidRDefault="00A278BF" w:rsidP="000201E4">
      <w:pPr>
        <w:tabs>
          <w:tab w:val="num" w:pos="720"/>
        </w:tabs>
        <w:spacing w:after="0" w:line="240" w:lineRule="auto"/>
        <w:ind w:left="720"/>
        <w:rPr>
          <w:rFonts w:ascii="Calibri" w:hAnsi="Calibri" w:cs="Calibri"/>
        </w:rPr>
      </w:pPr>
      <w:r w:rsidRPr="0048028D">
        <w:rPr>
          <w:rFonts w:ascii="Calibri" w:hAnsi="Calibri" w:cs="Calibri"/>
        </w:rPr>
        <w:t xml:space="preserve">*As described on the </w:t>
      </w:r>
      <w:hyperlink r:id="rId11" w:history="1">
        <w:r w:rsidR="003E2AD3" w:rsidRPr="00D32BB7">
          <w:rPr>
            <w:rStyle w:val="Hyperlink"/>
            <w:rFonts w:ascii="Calibri" w:hAnsi="Calibri" w:cs="Calibri"/>
            <w:color w:val="0057B8" w:themeColor="text2"/>
          </w:rPr>
          <w:t>a</w:t>
        </w:r>
        <w:r w:rsidRPr="00D32BB7">
          <w:rPr>
            <w:rStyle w:val="Hyperlink"/>
            <w:rFonts w:ascii="Calibri" w:hAnsi="Calibri" w:cs="Calibri"/>
            <w:color w:val="0057B8" w:themeColor="text2"/>
          </w:rPr>
          <w:t xml:space="preserve">pplication </w:t>
        </w:r>
        <w:r w:rsidR="009C6619" w:rsidRPr="00D32BB7">
          <w:rPr>
            <w:rStyle w:val="Hyperlink"/>
            <w:rFonts w:ascii="Calibri" w:hAnsi="Calibri" w:cs="Calibri"/>
            <w:color w:val="0057B8" w:themeColor="text2"/>
          </w:rPr>
          <w:t>p</w:t>
        </w:r>
        <w:r w:rsidRPr="00D32BB7">
          <w:rPr>
            <w:rStyle w:val="Hyperlink"/>
            <w:rFonts w:ascii="Calibri" w:hAnsi="Calibri" w:cs="Calibri"/>
            <w:color w:val="0057B8" w:themeColor="text2"/>
          </w:rPr>
          <w:t>rocess</w:t>
        </w:r>
      </w:hyperlink>
      <w:r w:rsidRPr="0048028D">
        <w:rPr>
          <w:rFonts w:ascii="Calibri" w:hAnsi="Calibri" w:cs="Calibri"/>
        </w:rPr>
        <w:t xml:space="preserve"> page, an Advanced </w:t>
      </w:r>
      <w:r w:rsidR="00A050E2" w:rsidRPr="0048028D">
        <w:rPr>
          <w:rFonts w:ascii="Calibri" w:hAnsi="Calibri" w:cs="Calibri"/>
        </w:rPr>
        <w:t xml:space="preserve">Placement (AP) Statistics score of </w:t>
      </w:r>
      <w:r w:rsidR="00C3466D" w:rsidRPr="0048028D">
        <w:rPr>
          <w:rFonts w:ascii="Calibri" w:hAnsi="Calibri" w:cs="Calibri"/>
          <w:u w:val="single"/>
        </w:rPr>
        <w:t>&gt;</w:t>
      </w:r>
      <w:r w:rsidR="000201E4" w:rsidRPr="0048028D">
        <w:rPr>
          <w:rFonts w:ascii="Calibri" w:hAnsi="Calibri" w:cs="Calibri"/>
        </w:rPr>
        <w:t xml:space="preserve"> 3 can be used to meet the statistics prerequisite</w:t>
      </w:r>
      <w:r w:rsidR="005C5CF0" w:rsidRPr="0048028D">
        <w:rPr>
          <w:rFonts w:ascii="Calibri" w:hAnsi="Calibri" w:cs="Calibri"/>
        </w:rPr>
        <w:t>.</w:t>
      </w:r>
    </w:p>
    <w:p w14:paraId="50704BB8" w14:textId="11DD0F26" w:rsidR="00E03BBC" w:rsidRPr="0048028D" w:rsidRDefault="005C5CF0" w:rsidP="00E03BBC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Calibri" w:hAnsi="Calibri" w:cs="Calibri"/>
        </w:rPr>
      </w:pPr>
      <w:r w:rsidRPr="0048028D">
        <w:rPr>
          <w:rFonts w:ascii="Calibri" w:hAnsi="Calibri" w:cs="Calibri"/>
        </w:rPr>
        <w:t>Are you u</w:t>
      </w:r>
      <w:r w:rsidR="00E03BBC" w:rsidRPr="0048028D">
        <w:rPr>
          <w:rFonts w:ascii="Calibri" w:hAnsi="Calibri" w:cs="Calibri"/>
        </w:rPr>
        <w:t>sing</w:t>
      </w:r>
      <w:r w:rsidRPr="0048028D">
        <w:rPr>
          <w:rFonts w:ascii="Calibri" w:hAnsi="Calibri" w:cs="Calibri"/>
        </w:rPr>
        <w:t xml:space="preserve"> an</w:t>
      </w:r>
      <w:r w:rsidR="00E03BBC" w:rsidRPr="0048028D">
        <w:rPr>
          <w:rFonts w:ascii="Calibri" w:hAnsi="Calibri" w:cs="Calibri"/>
        </w:rPr>
        <w:t xml:space="preserve"> AP Statistics</w:t>
      </w:r>
      <w:r w:rsidRPr="0048028D">
        <w:rPr>
          <w:rFonts w:ascii="Calibri" w:hAnsi="Calibri" w:cs="Calibri"/>
        </w:rPr>
        <w:t xml:space="preserve"> score as your pre</w:t>
      </w:r>
      <w:r w:rsidR="00A470EF" w:rsidRPr="0048028D">
        <w:rPr>
          <w:rFonts w:ascii="Calibri" w:hAnsi="Calibri" w:cs="Calibri"/>
        </w:rPr>
        <w:t>requisite</w:t>
      </w:r>
      <w:r w:rsidR="003270C7" w:rsidRPr="0048028D">
        <w:rPr>
          <w:rFonts w:ascii="Calibri" w:hAnsi="Calibri" w:cs="Calibri"/>
        </w:rPr>
        <w:t xml:space="preserve">? </w:t>
      </w:r>
      <w:r w:rsidR="00AF185D" w:rsidRPr="0048028D">
        <w:rPr>
          <w:rFonts w:ascii="Calibri" w:hAnsi="Calibri" w:cs="Calibri"/>
        </w:rPr>
        <w:t>Type Yes or No:</w:t>
      </w:r>
    </w:p>
    <w:p w14:paraId="7F15C23C" w14:textId="1DBB6933" w:rsidR="00E03BBC" w:rsidRPr="0048028D" w:rsidRDefault="00AF185D" w:rsidP="00E03BBC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Calibri" w:hAnsi="Calibri" w:cs="Calibri"/>
        </w:rPr>
      </w:pPr>
      <w:r w:rsidRPr="0048028D">
        <w:rPr>
          <w:rFonts w:ascii="Calibri" w:hAnsi="Calibri" w:cs="Calibri"/>
        </w:rPr>
        <w:t xml:space="preserve">If yes, what is your </w:t>
      </w:r>
      <w:r w:rsidR="00E03BBC" w:rsidRPr="0048028D">
        <w:rPr>
          <w:rFonts w:ascii="Calibri" w:hAnsi="Calibri" w:cs="Calibri"/>
        </w:rPr>
        <w:t>AP Statistics examination score</w:t>
      </w:r>
      <w:r w:rsidRPr="0048028D">
        <w:rPr>
          <w:rFonts w:ascii="Calibri" w:hAnsi="Calibri" w:cs="Calibri"/>
        </w:rPr>
        <w:t>?</w:t>
      </w:r>
    </w:p>
    <w:p w14:paraId="00C96353" w14:textId="22DB85EE" w:rsidR="00E03BBC" w:rsidRPr="0048028D" w:rsidRDefault="00E03BBC" w:rsidP="00E03BBC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Calibri" w:hAnsi="Calibri" w:cs="Calibri"/>
        </w:rPr>
      </w:pPr>
      <w:r w:rsidRPr="0048028D">
        <w:rPr>
          <w:rFonts w:ascii="Calibri" w:hAnsi="Calibri" w:cs="Calibri"/>
        </w:rPr>
        <w:t xml:space="preserve">How </w:t>
      </w:r>
      <w:r w:rsidR="003908F9" w:rsidRPr="0048028D">
        <w:rPr>
          <w:rFonts w:ascii="Calibri" w:hAnsi="Calibri" w:cs="Calibri"/>
        </w:rPr>
        <w:t xml:space="preserve">does the </w:t>
      </w:r>
      <w:r w:rsidRPr="0048028D">
        <w:rPr>
          <w:rFonts w:ascii="Calibri" w:hAnsi="Calibri" w:cs="Calibri"/>
        </w:rPr>
        <w:t xml:space="preserve">AP credit appear on </w:t>
      </w:r>
      <w:r w:rsidR="003908F9" w:rsidRPr="0048028D">
        <w:rPr>
          <w:rFonts w:ascii="Calibri" w:hAnsi="Calibri" w:cs="Calibri"/>
        </w:rPr>
        <w:t>your</w:t>
      </w:r>
      <w:r w:rsidRPr="0048028D">
        <w:rPr>
          <w:rFonts w:ascii="Calibri" w:hAnsi="Calibri" w:cs="Calibri"/>
        </w:rPr>
        <w:t xml:space="preserve"> transcript</w:t>
      </w:r>
      <w:r w:rsidR="003908F9" w:rsidRPr="0048028D">
        <w:rPr>
          <w:rFonts w:ascii="Calibri" w:hAnsi="Calibri" w:cs="Calibri"/>
        </w:rPr>
        <w:t>?</w:t>
      </w:r>
    </w:p>
    <w:p w14:paraId="3A8885AF" w14:textId="77777777" w:rsidR="00E03BBC" w:rsidRDefault="00E03BBC" w:rsidP="00AD1920">
      <w:pPr>
        <w:spacing w:before="240" w:after="0" w:line="240" w:lineRule="auto"/>
        <w:ind w:left="720"/>
        <w:rPr>
          <w:rFonts w:ascii="Calibri" w:hAnsi="Calibri" w:cs="Calibri"/>
          <w:b/>
          <w:bCs/>
        </w:rPr>
      </w:pPr>
    </w:p>
    <w:p w14:paraId="47E75F66" w14:textId="77777777" w:rsidR="007A5398" w:rsidRDefault="007A5398" w:rsidP="007A5398">
      <w:pPr>
        <w:spacing w:before="240" w:line="240" w:lineRule="auto"/>
        <w:ind w:left="720"/>
        <w:rPr>
          <w:rFonts w:ascii="Calibri" w:hAnsi="Calibri" w:cs="Calibri"/>
          <w:b/>
          <w:bCs/>
        </w:rPr>
      </w:pPr>
    </w:p>
    <w:p w14:paraId="10BA3347" w14:textId="5A8553A9" w:rsidR="00556500" w:rsidRPr="00A2789C" w:rsidRDefault="00556500" w:rsidP="007A5398">
      <w:pPr>
        <w:spacing w:before="240" w:line="240" w:lineRule="auto"/>
        <w:ind w:left="720"/>
        <w:rPr>
          <w:rFonts w:ascii="Calibri" w:hAnsi="Calibri" w:cs="Calibri"/>
          <w:b/>
          <w:bCs/>
        </w:rPr>
      </w:pPr>
      <w:r w:rsidRPr="00A2789C">
        <w:rPr>
          <w:rFonts w:ascii="Calibri" w:hAnsi="Calibri" w:cs="Calibri"/>
          <w:b/>
          <w:bCs/>
        </w:rPr>
        <w:t xml:space="preserve">Nursing/ Healthcare </w:t>
      </w:r>
      <w:r w:rsidR="007B4421" w:rsidRPr="00A2789C">
        <w:rPr>
          <w:rFonts w:ascii="Calibri" w:hAnsi="Calibri" w:cs="Calibri"/>
          <w:b/>
          <w:bCs/>
        </w:rPr>
        <w:t xml:space="preserve">Work Experience ** 18 </w:t>
      </w:r>
      <w:r w:rsidR="0E2F4AA5" w:rsidRPr="00A2789C">
        <w:rPr>
          <w:rFonts w:ascii="Calibri" w:hAnsi="Calibri" w:cs="Calibri"/>
          <w:b/>
          <w:bCs/>
        </w:rPr>
        <w:t>mos.</w:t>
      </w:r>
      <w:r w:rsidR="007B4421" w:rsidRPr="00A2789C">
        <w:rPr>
          <w:rFonts w:ascii="Calibri" w:hAnsi="Calibri" w:cs="Calibri"/>
          <w:b/>
          <w:bCs/>
        </w:rPr>
        <w:t xml:space="preserve"> critical care</w:t>
      </w:r>
      <w:r w:rsidR="00CF09C0" w:rsidRPr="00A2789C">
        <w:rPr>
          <w:rFonts w:ascii="Calibri" w:hAnsi="Calibri" w:cs="Calibri"/>
          <w:b/>
          <w:bCs/>
        </w:rPr>
        <w:t xml:space="preserve"> </w:t>
      </w:r>
      <w:r w:rsidR="00F04B55">
        <w:rPr>
          <w:rFonts w:ascii="Calibri" w:hAnsi="Calibri" w:cs="Calibri"/>
          <w:b/>
          <w:bCs/>
        </w:rPr>
        <w:br/>
      </w:r>
      <w:r w:rsidR="009F0470">
        <w:rPr>
          <w:rFonts w:ascii="Calibri" w:hAnsi="Calibri" w:cs="Calibri"/>
          <w:sz w:val="20"/>
          <w:szCs w:val="20"/>
        </w:rPr>
        <w:t>(I</w:t>
      </w:r>
      <w:r w:rsidR="00CC54DF" w:rsidRPr="00CC54DF">
        <w:rPr>
          <w:rFonts w:ascii="Calibri" w:hAnsi="Calibri" w:cs="Calibri"/>
          <w:sz w:val="20"/>
          <w:szCs w:val="20"/>
        </w:rPr>
        <w:t xml:space="preserve">f additional lines are needed, </w:t>
      </w:r>
      <w:r w:rsidR="000B0548" w:rsidRPr="00361BA9">
        <w:rPr>
          <w:rFonts w:ascii="Calibri" w:hAnsi="Calibri" w:cs="Calibri"/>
          <w:sz w:val="18"/>
          <w:szCs w:val="18"/>
        </w:rPr>
        <w:t xml:space="preserve">click in the last cell and press the </w:t>
      </w:r>
      <w:r w:rsidR="000B0548" w:rsidRPr="00361BA9">
        <w:rPr>
          <w:rFonts w:ascii="Calibri" w:hAnsi="Calibri" w:cs="Calibri"/>
          <w:b/>
          <w:bCs/>
          <w:sz w:val="18"/>
          <w:szCs w:val="18"/>
        </w:rPr>
        <w:t xml:space="preserve">tab </w:t>
      </w:r>
      <w:r w:rsidR="000B0548" w:rsidRPr="00361BA9">
        <w:rPr>
          <w:rFonts w:ascii="Calibri" w:hAnsi="Calibri" w:cs="Calibri"/>
          <w:sz w:val="18"/>
          <w:szCs w:val="18"/>
        </w:rPr>
        <w:t>key</w:t>
      </w:r>
      <w:r w:rsidR="00CC54DF" w:rsidRPr="00CC54DF">
        <w:rPr>
          <w:rFonts w:ascii="Calibri" w:hAnsi="Calibri" w:cs="Calibri"/>
          <w:sz w:val="20"/>
          <w:szCs w:val="20"/>
        </w:rPr>
        <w:t>)</w:t>
      </w:r>
    </w:p>
    <w:tbl>
      <w:tblPr>
        <w:tblStyle w:val="TableGrid"/>
        <w:tblW w:w="954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340"/>
        <w:gridCol w:w="1080"/>
        <w:gridCol w:w="1080"/>
        <w:gridCol w:w="1260"/>
        <w:gridCol w:w="1080"/>
        <w:gridCol w:w="1170"/>
        <w:gridCol w:w="1530"/>
      </w:tblGrid>
      <w:tr w:rsidR="006D23C1" w:rsidRPr="00A2789C" w14:paraId="08D10DA3" w14:textId="250C5E99" w:rsidTr="001D0E3C">
        <w:tc>
          <w:tcPr>
            <w:tcW w:w="2340" w:type="dxa"/>
            <w:shd w:val="clear" w:color="auto" w:fill="800029"/>
          </w:tcPr>
          <w:p w14:paraId="001D544F" w14:textId="77777777" w:rsidR="001603B4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 xml:space="preserve">Description </w:t>
            </w:r>
          </w:p>
          <w:p w14:paraId="7FD41185" w14:textId="75D4CF30" w:rsidR="009C3DF1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of the Unit</w:t>
            </w:r>
          </w:p>
        </w:tc>
        <w:tc>
          <w:tcPr>
            <w:tcW w:w="1080" w:type="dxa"/>
            <w:shd w:val="clear" w:color="auto" w:fill="800029"/>
          </w:tcPr>
          <w:p w14:paraId="05B124E3" w14:textId="6FB809F6" w:rsidR="009C3DF1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Start Date</w:t>
            </w:r>
          </w:p>
        </w:tc>
        <w:tc>
          <w:tcPr>
            <w:tcW w:w="1080" w:type="dxa"/>
            <w:shd w:val="clear" w:color="auto" w:fill="800029"/>
          </w:tcPr>
          <w:p w14:paraId="345F2CF6" w14:textId="77777777" w:rsidR="006C79F4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 xml:space="preserve">End </w:t>
            </w:r>
          </w:p>
          <w:p w14:paraId="77E0DED2" w14:textId="0D37E52A" w:rsidR="009C3DF1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Date</w:t>
            </w:r>
          </w:p>
        </w:tc>
        <w:tc>
          <w:tcPr>
            <w:tcW w:w="1260" w:type="dxa"/>
            <w:shd w:val="clear" w:color="auto" w:fill="800029"/>
          </w:tcPr>
          <w:p w14:paraId="0C17D16B" w14:textId="661FE85C" w:rsidR="009C3DF1" w:rsidRPr="00C14DD7" w:rsidRDefault="0EB0F114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Cumulative months of experience</w:t>
            </w:r>
          </w:p>
        </w:tc>
        <w:tc>
          <w:tcPr>
            <w:tcW w:w="1080" w:type="dxa"/>
            <w:shd w:val="clear" w:color="auto" w:fill="800029"/>
          </w:tcPr>
          <w:p w14:paraId="25AE0153" w14:textId="77777777" w:rsidR="001603B4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 xml:space="preserve">FTE </w:t>
            </w:r>
          </w:p>
          <w:p w14:paraId="44C6F5FA" w14:textId="4052059C" w:rsidR="009C3DF1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(</w:t>
            </w:r>
            <w:r w:rsidR="5E9F8FF2" w:rsidRPr="00C14DD7">
              <w:rPr>
                <w:rFonts w:ascii="Calibri" w:hAnsi="Calibri" w:cs="Calibri"/>
                <w:b/>
                <w:bCs/>
              </w:rPr>
              <w:t>&gt; or = 0.75</w:t>
            </w:r>
            <w:r w:rsidRPr="00C14DD7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1170" w:type="dxa"/>
            <w:shd w:val="clear" w:color="auto" w:fill="800029"/>
          </w:tcPr>
          <w:p w14:paraId="7A500C99" w14:textId="77777777" w:rsidR="001603B4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 xml:space="preserve">Part-time </w:t>
            </w:r>
          </w:p>
          <w:p w14:paraId="574BDFA5" w14:textId="1F7583DA" w:rsidR="009C3DF1" w:rsidRPr="00C14DD7" w:rsidRDefault="1EBD4FA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(</w:t>
            </w:r>
            <w:r w:rsidR="0396737D" w:rsidRPr="00C14DD7">
              <w:rPr>
                <w:rFonts w:ascii="Calibri" w:hAnsi="Calibri" w:cs="Calibri"/>
                <w:b/>
                <w:bCs/>
              </w:rPr>
              <w:t>&lt; 0.75</w:t>
            </w:r>
            <w:r w:rsidRPr="00C14DD7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1530" w:type="dxa"/>
            <w:shd w:val="clear" w:color="auto" w:fill="800029"/>
          </w:tcPr>
          <w:p w14:paraId="6695DF2F" w14:textId="11A4C33E" w:rsidR="009C3DF1" w:rsidRPr="00C14DD7" w:rsidRDefault="1EBD4FA0" w:rsidP="007B02F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14DD7">
              <w:rPr>
                <w:rFonts w:ascii="Calibri" w:hAnsi="Calibri" w:cs="Calibri"/>
                <w:b/>
                <w:bCs/>
              </w:rPr>
              <w:t>Supplemental</w:t>
            </w:r>
            <w:r w:rsidR="006D23C1">
              <w:rPr>
                <w:rFonts w:ascii="Calibri" w:hAnsi="Calibri" w:cs="Calibri"/>
                <w:b/>
                <w:bCs/>
              </w:rPr>
              <w:t xml:space="preserve"> </w:t>
            </w:r>
            <w:r w:rsidR="001D0E3C">
              <w:rPr>
                <w:rFonts w:ascii="Calibri" w:hAnsi="Calibri" w:cs="Calibri"/>
                <w:b/>
                <w:bCs/>
              </w:rPr>
              <w:t>/</w:t>
            </w:r>
            <w:r w:rsidR="7EE6226F" w:rsidRPr="00C14DD7">
              <w:rPr>
                <w:rFonts w:ascii="Calibri" w:hAnsi="Calibri" w:cs="Calibri"/>
                <w:b/>
                <w:bCs/>
              </w:rPr>
              <w:t>PRN</w:t>
            </w:r>
            <w:r w:rsidRPr="00C14DD7">
              <w:rPr>
                <w:rFonts w:ascii="Calibri" w:hAnsi="Calibri" w:cs="Calibri"/>
                <w:b/>
                <w:bCs/>
              </w:rPr>
              <w:t xml:space="preserve"> (&lt; 0.4)</w:t>
            </w:r>
          </w:p>
        </w:tc>
      </w:tr>
      <w:tr w:rsidR="00A16072" w:rsidRPr="00A2789C" w14:paraId="084E3C06" w14:textId="1E9FF27B" w:rsidTr="001D0E3C">
        <w:tc>
          <w:tcPr>
            <w:tcW w:w="2340" w:type="dxa"/>
          </w:tcPr>
          <w:p w14:paraId="5704D6B1" w14:textId="1701D6C8" w:rsidR="00A16072" w:rsidRPr="00A2789C" w:rsidRDefault="00A16072" w:rsidP="00CE3C6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6FAD3225" w14:textId="158196FC" w:rsidR="00A16072" w:rsidRPr="00A2789C" w:rsidRDefault="00A16072" w:rsidP="00CE3C6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62699A38" w14:textId="39236226" w:rsidR="00A16072" w:rsidRPr="00A2789C" w:rsidRDefault="00A16072" w:rsidP="00CE3C63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40D862B7" w14:textId="20925D25" w:rsidR="00A16072" w:rsidRPr="00A2789C" w:rsidRDefault="00A16072" w:rsidP="00CE3C6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20A1465F" w14:textId="345DC01F" w:rsidR="00A16072" w:rsidRPr="00A2789C" w:rsidRDefault="00A16072" w:rsidP="002302EE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79A4B62A" w14:textId="6C999E2C" w:rsidR="00A16072" w:rsidRPr="00A2789C" w:rsidRDefault="00A16072" w:rsidP="00A160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30" w:type="dxa"/>
          </w:tcPr>
          <w:p w14:paraId="79261B71" w14:textId="66B71E97" w:rsidR="00A16072" w:rsidRPr="00A2789C" w:rsidRDefault="00A16072" w:rsidP="00A16072">
            <w:pPr>
              <w:jc w:val="center"/>
              <w:rPr>
                <w:rFonts w:ascii="Calibri" w:hAnsi="Calibri" w:cs="Calibri"/>
              </w:rPr>
            </w:pPr>
          </w:p>
        </w:tc>
      </w:tr>
      <w:tr w:rsidR="00A16072" w:rsidRPr="00A2789C" w14:paraId="7A317A5F" w14:textId="45F7B82F" w:rsidTr="001D0E3C">
        <w:tc>
          <w:tcPr>
            <w:tcW w:w="2340" w:type="dxa"/>
          </w:tcPr>
          <w:p w14:paraId="3C617850" w14:textId="70921849" w:rsidR="00A16072" w:rsidRPr="00A2789C" w:rsidRDefault="00A16072" w:rsidP="00263DC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02516F81" w14:textId="0703AF5D" w:rsidR="00A16072" w:rsidRPr="00A2789C" w:rsidRDefault="00A16072" w:rsidP="00263DC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092F648F" w14:textId="0874B54A" w:rsidR="00A16072" w:rsidRPr="00A2789C" w:rsidRDefault="00A16072" w:rsidP="00263DC3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6E837E32" w14:textId="750573DC" w:rsidR="00A16072" w:rsidRPr="00A2789C" w:rsidRDefault="00A16072" w:rsidP="00263DC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61ABAC11" w14:textId="7B701A54" w:rsidR="00A16072" w:rsidRPr="00A2789C" w:rsidRDefault="00A16072" w:rsidP="00263DC3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31F9E7F6" w14:textId="6F5D05EE" w:rsidR="00A16072" w:rsidRPr="00A2789C" w:rsidRDefault="00A16072" w:rsidP="00263DC3">
            <w:pPr>
              <w:rPr>
                <w:rFonts w:ascii="Calibri" w:hAnsi="Calibri" w:cs="Calibri"/>
              </w:rPr>
            </w:pPr>
          </w:p>
        </w:tc>
        <w:tc>
          <w:tcPr>
            <w:tcW w:w="1530" w:type="dxa"/>
          </w:tcPr>
          <w:p w14:paraId="4B61BFE9" w14:textId="63AE83CC" w:rsidR="00A16072" w:rsidRPr="00A2789C" w:rsidRDefault="00A16072" w:rsidP="00263DC3">
            <w:pPr>
              <w:rPr>
                <w:rFonts w:ascii="Calibri" w:hAnsi="Calibri" w:cs="Calibri"/>
              </w:rPr>
            </w:pPr>
          </w:p>
        </w:tc>
      </w:tr>
      <w:tr w:rsidR="00A16072" w:rsidRPr="00A2789C" w14:paraId="07D1A5CA" w14:textId="77777777" w:rsidTr="001D0E3C">
        <w:tc>
          <w:tcPr>
            <w:tcW w:w="2340" w:type="dxa"/>
          </w:tcPr>
          <w:p w14:paraId="2493F037" w14:textId="7945C8E7" w:rsidR="00A16072" w:rsidRPr="00A2789C" w:rsidRDefault="00A16072" w:rsidP="001812C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5A7325E0" w14:textId="224A0C5B" w:rsidR="00A16072" w:rsidRPr="00A2789C" w:rsidRDefault="00A16072" w:rsidP="001812C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0E80EF8D" w14:textId="1FB80FE2" w:rsidR="00A16072" w:rsidRPr="00A2789C" w:rsidRDefault="00A16072" w:rsidP="001812C3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03729A4A" w14:textId="2A29541D" w:rsidR="00A16072" w:rsidRPr="00A2789C" w:rsidRDefault="00A16072" w:rsidP="001812C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</w:tcPr>
          <w:p w14:paraId="5E95C6D9" w14:textId="0E8CA31F" w:rsidR="00A16072" w:rsidRPr="00A2789C" w:rsidRDefault="00A16072" w:rsidP="001812C3">
            <w:pPr>
              <w:rPr>
                <w:rFonts w:ascii="Calibri" w:hAnsi="Calibri" w:cs="Calibri"/>
              </w:rPr>
            </w:pPr>
          </w:p>
        </w:tc>
        <w:tc>
          <w:tcPr>
            <w:tcW w:w="1170" w:type="dxa"/>
          </w:tcPr>
          <w:p w14:paraId="32FA54FD" w14:textId="445A93C9" w:rsidR="00A16072" w:rsidRPr="00A2789C" w:rsidRDefault="00A16072" w:rsidP="001812C3">
            <w:pPr>
              <w:rPr>
                <w:rFonts w:ascii="Calibri" w:hAnsi="Calibri" w:cs="Calibri"/>
              </w:rPr>
            </w:pPr>
          </w:p>
        </w:tc>
        <w:tc>
          <w:tcPr>
            <w:tcW w:w="1530" w:type="dxa"/>
          </w:tcPr>
          <w:p w14:paraId="489B45CD" w14:textId="61E45059" w:rsidR="00A16072" w:rsidRPr="00A2789C" w:rsidRDefault="00A16072" w:rsidP="001812C3">
            <w:pPr>
              <w:rPr>
                <w:rFonts w:ascii="Calibri" w:hAnsi="Calibri" w:cs="Calibri"/>
              </w:rPr>
            </w:pPr>
          </w:p>
        </w:tc>
      </w:tr>
    </w:tbl>
    <w:p w14:paraId="1A940713" w14:textId="7C8A096A" w:rsidR="00556500" w:rsidRPr="00A2789C" w:rsidRDefault="00556500" w:rsidP="00AD1920">
      <w:pPr>
        <w:spacing w:before="240" w:after="0"/>
        <w:ind w:left="720"/>
        <w:rPr>
          <w:rFonts w:ascii="Calibri" w:hAnsi="Calibri" w:cs="Calibri"/>
          <w:b/>
          <w:bCs/>
        </w:rPr>
      </w:pPr>
      <w:r w:rsidRPr="00A2789C">
        <w:rPr>
          <w:rFonts w:ascii="Calibri" w:hAnsi="Calibri" w:cs="Calibri"/>
          <w:b/>
          <w:bCs/>
        </w:rPr>
        <w:t>Certifications (BLS, ACLS, PALS, CRRN, Trauma)</w:t>
      </w:r>
      <w:r w:rsidR="00CF09C0" w:rsidRPr="00A2789C">
        <w:rPr>
          <w:rFonts w:ascii="Calibri" w:hAnsi="Calibri" w:cs="Calibri"/>
          <w:b/>
          <w:bCs/>
        </w:rPr>
        <w:t xml:space="preserve"> </w:t>
      </w:r>
      <w:r w:rsidR="00C12094">
        <w:rPr>
          <w:rFonts w:ascii="Calibri" w:hAnsi="Calibri" w:cs="Calibri"/>
          <w:b/>
          <w:bCs/>
        </w:rPr>
        <w:br/>
      </w:r>
      <w:r w:rsidR="009F0470">
        <w:rPr>
          <w:rFonts w:ascii="Calibri" w:hAnsi="Calibri" w:cs="Calibri"/>
          <w:sz w:val="20"/>
          <w:szCs w:val="20"/>
        </w:rPr>
        <w:t>(I</w:t>
      </w:r>
      <w:r w:rsidR="009F0470" w:rsidRPr="00CC54DF">
        <w:rPr>
          <w:rFonts w:ascii="Calibri" w:hAnsi="Calibri" w:cs="Calibri"/>
          <w:sz w:val="20"/>
          <w:szCs w:val="20"/>
        </w:rPr>
        <w:t xml:space="preserve">f additional lines are needed, </w:t>
      </w:r>
      <w:r w:rsidR="009F0470" w:rsidRPr="00361BA9">
        <w:rPr>
          <w:rFonts w:ascii="Calibri" w:hAnsi="Calibri" w:cs="Calibri"/>
          <w:sz w:val="18"/>
          <w:szCs w:val="18"/>
        </w:rPr>
        <w:t xml:space="preserve">click in the last cell and press the </w:t>
      </w:r>
      <w:r w:rsidR="009F0470" w:rsidRPr="00361BA9">
        <w:rPr>
          <w:rFonts w:ascii="Calibri" w:hAnsi="Calibri" w:cs="Calibri"/>
          <w:b/>
          <w:bCs/>
          <w:sz w:val="18"/>
          <w:szCs w:val="18"/>
        </w:rPr>
        <w:t xml:space="preserve">tab </w:t>
      </w:r>
      <w:r w:rsidR="009F0470" w:rsidRPr="00361BA9">
        <w:rPr>
          <w:rFonts w:ascii="Calibri" w:hAnsi="Calibri" w:cs="Calibri"/>
          <w:sz w:val="18"/>
          <w:szCs w:val="18"/>
        </w:rPr>
        <w:t>key</w:t>
      </w:r>
      <w:r w:rsidR="009F0470" w:rsidRPr="00CC54DF">
        <w:rPr>
          <w:rFonts w:ascii="Calibri" w:hAnsi="Calibri" w:cs="Calibri"/>
          <w:sz w:val="20"/>
          <w:szCs w:val="20"/>
        </w:rPr>
        <w:t>)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6030"/>
        <w:gridCol w:w="3510"/>
      </w:tblGrid>
      <w:tr w:rsidR="00556500" w:rsidRPr="00A2789C" w14:paraId="507DDD84" w14:textId="77777777" w:rsidTr="006D23C1">
        <w:tc>
          <w:tcPr>
            <w:tcW w:w="6030" w:type="dxa"/>
            <w:shd w:val="clear" w:color="auto" w:fill="800029"/>
          </w:tcPr>
          <w:p w14:paraId="21E89959" w14:textId="68F42E9D" w:rsidR="00556500" w:rsidRPr="00B14321" w:rsidRDefault="00556500" w:rsidP="4F65E0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14321">
              <w:rPr>
                <w:rFonts w:ascii="Calibri" w:hAnsi="Calibri" w:cs="Calibri"/>
                <w:b/>
                <w:bCs/>
              </w:rPr>
              <w:t>Certification Type</w:t>
            </w:r>
          </w:p>
        </w:tc>
        <w:tc>
          <w:tcPr>
            <w:tcW w:w="3510" w:type="dxa"/>
            <w:shd w:val="clear" w:color="auto" w:fill="800029"/>
          </w:tcPr>
          <w:p w14:paraId="734F9E6E" w14:textId="15075DAD" w:rsidR="00556500" w:rsidRPr="00B14321" w:rsidRDefault="40AD88EC" w:rsidP="16546D42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B14321">
              <w:rPr>
                <w:rFonts w:ascii="Calibri" w:hAnsi="Calibri" w:cs="Calibri"/>
                <w:b/>
                <w:bCs/>
              </w:rPr>
              <w:t>Expiration Date</w:t>
            </w:r>
          </w:p>
        </w:tc>
      </w:tr>
      <w:tr w:rsidR="00A564DB" w:rsidRPr="00A2789C" w14:paraId="43BC73BD" w14:textId="77777777" w:rsidTr="006D23C1">
        <w:tc>
          <w:tcPr>
            <w:tcW w:w="6030" w:type="dxa"/>
          </w:tcPr>
          <w:p w14:paraId="07A7FF07" w14:textId="22C43CB8" w:rsidR="00A564DB" w:rsidRPr="00A2789C" w:rsidRDefault="00A564DB" w:rsidP="00A564DB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52EF5C80" w14:textId="6A2E5E7D" w:rsidR="00A564DB" w:rsidRPr="00A2789C" w:rsidRDefault="00A564DB" w:rsidP="00A564DB">
            <w:pPr>
              <w:rPr>
                <w:rFonts w:ascii="Calibri" w:hAnsi="Calibri" w:cs="Calibri"/>
              </w:rPr>
            </w:pPr>
          </w:p>
        </w:tc>
      </w:tr>
      <w:tr w:rsidR="00A564DB" w:rsidRPr="00A2789C" w14:paraId="4111F7AD" w14:textId="77777777" w:rsidTr="006D23C1">
        <w:tc>
          <w:tcPr>
            <w:tcW w:w="6030" w:type="dxa"/>
          </w:tcPr>
          <w:p w14:paraId="2FB10050" w14:textId="2FBAF744" w:rsidR="00A564DB" w:rsidRPr="00A2789C" w:rsidRDefault="00A564DB" w:rsidP="00A564DB">
            <w:pPr>
              <w:rPr>
                <w:rFonts w:ascii="Calibri" w:hAnsi="Calibri" w:cs="Calibri"/>
              </w:rPr>
            </w:pPr>
          </w:p>
        </w:tc>
        <w:tc>
          <w:tcPr>
            <w:tcW w:w="3510" w:type="dxa"/>
          </w:tcPr>
          <w:p w14:paraId="3465D10F" w14:textId="1A31C295" w:rsidR="00A564DB" w:rsidRPr="00A2789C" w:rsidRDefault="00A564DB" w:rsidP="00A564DB">
            <w:pPr>
              <w:rPr>
                <w:rFonts w:ascii="Calibri" w:hAnsi="Calibri" w:cs="Calibri"/>
              </w:rPr>
            </w:pPr>
          </w:p>
        </w:tc>
      </w:tr>
      <w:tr w:rsidR="00A564DB" w:rsidRPr="00A2789C" w14:paraId="3B344383" w14:textId="77777777" w:rsidTr="00A564DB">
        <w:trPr>
          <w:trHeight w:val="70"/>
        </w:trPr>
        <w:tc>
          <w:tcPr>
            <w:tcW w:w="6030" w:type="dxa"/>
          </w:tcPr>
          <w:p w14:paraId="1A702243" w14:textId="7EC9686C" w:rsidR="00A564DB" w:rsidRPr="00A2789C" w:rsidRDefault="00A564DB" w:rsidP="00A564DB">
            <w:pPr>
              <w:rPr>
                <w:rFonts w:ascii="Calibri" w:hAnsi="Calibri" w:cs="Calibri"/>
              </w:rPr>
            </w:pPr>
            <w:r w:rsidRPr="00DA09D7">
              <w:t xml:space="preserve"> </w:t>
            </w:r>
          </w:p>
        </w:tc>
        <w:tc>
          <w:tcPr>
            <w:tcW w:w="3510" w:type="dxa"/>
          </w:tcPr>
          <w:p w14:paraId="5ADF14F8" w14:textId="33F90446" w:rsidR="00A564DB" w:rsidRPr="00A2789C" w:rsidRDefault="00A564DB" w:rsidP="00A564DB">
            <w:pPr>
              <w:rPr>
                <w:rFonts w:ascii="Calibri" w:hAnsi="Calibri" w:cs="Calibri"/>
              </w:rPr>
            </w:pPr>
          </w:p>
        </w:tc>
      </w:tr>
    </w:tbl>
    <w:p w14:paraId="467F7F9E" w14:textId="7F3BAEEE" w:rsidR="00556500" w:rsidRPr="00A2789C" w:rsidRDefault="00556500" w:rsidP="00C44808">
      <w:pPr>
        <w:spacing w:before="240" w:after="0"/>
        <w:ind w:left="720"/>
        <w:rPr>
          <w:rFonts w:ascii="Calibri" w:hAnsi="Calibri" w:cs="Calibri"/>
        </w:rPr>
      </w:pPr>
      <w:r w:rsidRPr="00A2789C">
        <w:rPr>
          <w:rFonts w:ascii="Calibri" w:hAnsi="Calibri" w:cs="Calibri"/>
          <w:b/>
          <w:bCs/>
        </w:rPr>
        <w:t>Leadership / Service Roles (Charge RN, Preceptor, Committee work</w:t>
      </w:r>
      <w:r w:rsidR="0E52CD42" w:rsidRPr="00A2789C">
        <w:rPr>
          <w:rFonts w:ascii="Calibri" w:hAnsi="Calibri" w:cs="Calibri"/>
          <w:b/>
          <w:bCs/>
        </w:rPr>
        <w:t>, Award/recognitions</w:t>
      </w:r>
      <w:r w:rsidRPr="00A2789C">
        <w:rPr>
          <w:rFonts w:ascii="Calibri" w:hAnsi="Calibri" w:cs="Calibri"/>
          <w:b/>
          <w:bCs/>
        </w:rPr>
        <w:t>)</w:t>
      </w:r>
      <w:r w:rsidR="003C1558" w:rsidRPr="00A2789C">
        <w:rPr>
          <w:rFonts w:ascii="Calibri" w:hAnsi="Calibri" w:cs="Calibri"/>
          <w:b/>
          <w:bCs/>
        </w:rPr>
        <w:br/>
      </w:r>
      <w:r w:rsidR="002161BE">
        <w:rPr>
          <w:rFonts w:ascii="Calibri" w:hAnsi="Calibri" w:cs="Calibri"/>
          <w:sz w:val="20"/>
          <w:szCs w:val="20"/>
        </w:rPr>
        <w:t>(I</w:t>
      </w:r>
      <w:r w:rsidR="002161BE" w:rsidRPr="00CC54DF">
        <w:rPr>
          <w:rFonts w:ascii="Calibri" w:hAnsi="Calibri" w:cs="Calibri"/>
          <w:sz w:val="20"/>
          <w:szCs w:val="20"/>
        </w:rPr>
        <w:t xml:space="preserve">f additional lines are needed, </w:t>
      </w:r>
      <w:r w:rsidR="002161BE" w:rsidRPr="00361BA9">
        <w:rPr>
          <w:rFonts w:ascii="Calibri" w:hAnsi="Calibri" w:cs="Calibri"/>
          <w:sz w:val="18"/>
          <w:szCs w:val="18"/>
        </w:rPr>
        <w:t xml:space="preserve">click in the last cell and press the </w:t>
      </w:r>
      <w:r w:rsidR="002161BE" w:rsidRPr="00361BA9">
        <w:rPr>
          <w:rFonts w:ascii="Calibri" w:hAnsi="Calibri" w:cs="Calibri"/>
          <w:b/>
          <w:bCs/>
          <w:sz w:val="18"/>
          <w:szCs w:val="18"/>
        </w:rPr>
        <w:t xml:space="preserve">tab </w:t>
      </w:r>
      <w:r w:rsidR="002161BE" w:rsidRPr="00361BA9">
        <w:rPr>
          <w:rFonts w:ascii="Calibri" w:hAnsi="Calibri" w:cs="Calibri"/>
          <w:sz w:val="18"/>
          <w:szCs w:val="18"/>
        </w:rPr>
        <w:t>key</w:t>
      </w:r>
      <w:r w:rsidR="002161BE" w:rsidRPr="00CC54DF">
        <w:rPr>
          <w:rFonts w:ascii="Calibri" w:hAnsi="Calibri" w:cs="Calibri"/>
          <w:sz w:val="20"/>
          <w:szCs w:val="20"/>
        </w:rPr>
        <w:t>)</w:t>
      </w:r>
    </w:p>
    <w:tbl>
      <w:tblPr>
        <w:tblStyle w:val="TableGrid"/>
        <w:tblW w:w="9630" w:type="dxa"/>
        <w:tblInd w:w="715" w:type="dxa"/>
        <w:tblLook w:val="04A0" w:firstRow="1" w:lastRow="0" w:firstColumn="1" w:lastColumn="0" w:noHBand="0" w:noVBand="1"/>
      </w:tblPr>
      <w:tblGrid>
        <w:gridCol w:w="6570"/>
        <w:gridCol w:w="3060"/>
      </w:tblGrid>
      <w:tr w:rsidR="00556500" w:rsidRPr="00A2789C" w14:paraId="582FC5BA" w14:textId="77777777" w:rsidTr="00F60E13">
        <w:tc>
          <w:tcPr>
            <w:tcW w:w="6570" w:type="dxa"/>
            <w:shd w:val="clear" w:color="auto" w:fill="800029"/>
          </w:tcPr>
          <w:p w14:paraId="74805D3D" w14:textId="0DD5F410" w:rsidR="00556500" w:rsidRPr="00B14321" w:rsidRDefault="18C18849" w:rsidP="2700AC40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B14321">
              <w:rPr>
                <w:rFonts w:ascii="Calibri" w:hAnsi="Calibri" w:cs="Calibri"/>
                <w:b/>
                <w:bCs/>
              </w:rPr>
              <w:t>Description/Title of Role</w:t>
            </w:r>
          </w:p>
        </w:tc>
        <w:tc>
          <w:tcPr>
            <w:tcW w:w="3060" w:type="dxa"/>
            <w:shd w:val="clear" w:color="auto" w:fill="800029"/>
          </w:tcPr>
          <w:p w14:paraId="7B85D455" w14:textId="6B9382CF" w:rsidR="00556500" w:rsidRPr="00B14321" w:rsidRDefault="44DF2154" w:rsidP="16546D42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B14321">
              <w:rPr>
                <w:rFonts w:ascii="Calibri" w:hAnsi="Calibri" w:cs="Calibri"/>
                <w:b/>
                <w:bCs/>
              </w:rPr>
              <w:t>Months or years in that role</w:t>
            </w:r>
          </w:p>
        </w:tc>
      </w:tr>
      <w:tr w:rsidR="00A16072" w:rsidRPr="00A2789C" w14:paraId="39053F79" w14:textId="77777777" w:rsidTr="00A16072">
        <w:tc>
          <w:tcPr>
            <w:tcW w:w="6570" w:type="dxa"/>
          </w:tcPr>
          <w:p w14:paraId="3BC14C5C" w14:textId="485C2524" w:rsidR="00A16072" w:rsidRPr="00A2789C" w:rsidRDefault="00A16072" w:rsidP="00A16072">
            <w:pPr>
              <w:rPr>
                <w:rFonts w:ascii="Calibri" w:hAnsi="Calibri" w:cs="Calibri"/>
              </w:rPr>
            </w:pPr>
          </w:p>
        </w:tc>
        <w:tc>
          <w:tcPr>
            <w:tcW w:w="3060" w:type="dxa"/>
          </w:tcPr>
          <w:p w14:paraId="019B2C75" w14:textId="1807212F" w:rsidR="00A16072" w:rsidRPr="00A2789C" w:rsidRDefault="00A16072" w:rsidP="00A16072">
            <w:pPr>
              <w:rPr>
                <w:rFonts w:ascii="Calibri" w:hAnsi="Calibri" w:cs="Calibri"/>
              </w:rPr>
            </w:pPr>
          </w:p>
        </w:tc>
      </w:tr>
      <w:tr w:rsidR="00A16072" w:rsidRPr="00A2789C" w14:paraId="3A6B8BFE" w14:textId="77777777" w:rsidTr="00A16072">
        <w:tc>
          <w:tcPr>
            <w:tcW w:w="6570" w:type="dxa"/>
          </w:tcPr>
          <w:p w14:paraId="1960DCED" w14:textId="6A4BEE7F" w:rsidR="00A16072" w:rsidRPr="00A2789C" w:rsidRDefault="00A16072" w:rsidP="00A16072">
            <w:pPr>
              <w:rPr>
                <w:rFonts w:ascii="Calibri" w:hAnsi="Calibri" w:cs="Calibri"/>
              </w:rPr>
            </w:pPr>
          </w:p>
        </w:tc>
        <w:tc>
          <w:tcPr>
            <w:tcW w:w="3060" w:type="dxa"/>
          </w:tcPr>
          <w:p w14:paraId="3408387B" w14:textId="422CA7BA" w:rsidR="00A16072" w:rsidRPr="00A2789C" w:rsidRDefault="00A16072" w:rsidP="00A16072">
            <w:pPr>
              <w:rPr>
                <w:rFonts w:ascii="Calibri" w:hAnsi="Calibri" w:cs="Calibri"/>
              </w:rPr>
            </w:pPr>
          </w:p>
        </w:tc>
      </w:tr>
      <w:tr w:rsidR="00A16072" w:rsidRPr="00A2789C" w14:paraId="1E7436A9" w14:textId="77777777" w:rsidTr="00A16072">
        <w:tc>
          <w:tcPr>
            <w:tcW w:w="6570" w:type="dxa"/>
          </w:tcPr>
          <w:p w14:paraId="4AE669C9" w14:textId="6627C686" w:rsidR="00A16072" w:rsidRPr="00A2789C" w:rsidRDefault="00A16072" w:rsidP="00A16072">
            <w:pPr>
              <w:rPr>
                <w:rFonts w:ascii="Calibri" w:hAnsi="Calibri" w:cs="Calibri"/>
              </w:rPr>
            </w:pPr>
          </w:p>
        </w:tc>
        <w:tc>
          <w:tcPr>
            <w:tcW w:w="3060" w:type="dxa"/>
          </w:tcPr>
          <w:p w14:paraId="04752E0C" w14:textId="49F05447" w:rsidR="00A16072" w:rsidRPr="00A2789C" w:rsidRDefault="00A16072" w:rsidP="00A16072">
            <w:pPr>
              <w:rPr>
                <w:rFonts w:ascii="Calibri" w:hAnsi="Calibri" w:cs="Calibri"/>
              </w:rPr>
            </w:pPr>
          </w:p>
        </w:tc>
      </w:tr>
    </w:tbl>
    <w:p w14:paraId="4EA6EA89" w14:textId="77777777" w:rsidR="00556500" w:rsidRPr="00A2789C" w:rsidRDefault="00556500">
      <w:pPr>
        <w:rPr>
          <w:rFonts w:ascii="Calibri" w:hAnsi="Calibri" w:cs="Calibri"/>
          <w:sz w:val="20"/>
          <w:szCs w:val="20"/>
        </w:rPr>
      </w:pPr>
    </w:p>
    <w:sectPr w:rsidR="00556500" w:rsidRPr="00A2789C" w:rsidSect="006F71DD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ECD1" w14:textId="77777777" w:rsidR="007E7CBC" w:rsidRDefault="007E7CBC" w:rsidP="00275667">
      <w:pPr>
        <w:spacing w:after="0" w:line="240" w:lineRule="auto"/>
      </w:pPr>
      <w:r>
        <w:separator/>
      </w:r>
    </w:p>
  </w:endnote>
  <w:endnote w:type="continuationSeparator" w:id="0">
    <w:p w14:paraId="1A76413D" w14:textId="77777777" w:rsidR="007E7CBC" w:rsidRDefault="007E7CBC" w:rsidP="00275667">
      <w:pPr>
        <w:spacing w:after="0" w:line="240" w:lineRule="auto"/>
      </w:pPr>
      <w:r>
        <w:continuationSeparator/>
      </w:r>
    </w:p>
  </w:endnote>
  <w:endnote w:type="continuationNotice" w:id="1">
    <w:p w14:paraId="43056C33" w14:textId="77777777" w:rsidR="007E7CBC" w:rsidRDefault="007E7C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65937" w14:textId="77777777" w:rsidR="007E7CBC" w:rsidRDefault="007E7CBC" w:rsidP="00275667">
      <w:pPr>
        <w:spacing w:after="0" w:line="240" w:lineRule="auto"/>
      </w:pPr>
      <w:r>
        <w:separator/>
      </w:r>
    </w:p>
  </w:footnote>
  <w:footnote w:type="continuationSeparator" w:id="0">
    <w:p w14:paraId="0F32CA40" w14:textId="77777777" w:rsidR="007E7CBC" w:rsidRDefault="007E7CBC" w:rsidP="00275667">
      <w:pPr>
        <w:spacing w:after="0" w:line="240" w:lineRule="auto"/>
      </w:pPr>
      <w:r>
        <w:continuationSeparator/>
      </w:r>
    </w:p>
  </w:footnote>
  <w:footnote w:type="continuationNotice" w:id="1">
    <w:p w14:paraId="639100A4" w14:textId="77777777" w:rsidR="007E7CBC" w:rsidRDefault="007E7C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154A3"/>
    <w:multiLevelType w:val="multilevel"/>
    <w:tmpl w:val="7DAE11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0797C0"/>
    <w:multiLevelType w:val="hybridMultilevel"/>
    <w:tmpl w:val="C6E0FFE6"/>
    <w:lvl w:ilvl="0" w:tplc="B98A69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4B424D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1E846C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D7A3DA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D5AED2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00CA95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6467AB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A3A97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E8C55A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2043093">
    <w:abstractNumId w:val="1"/>
  </w:num>
  <w:num w:numId="2" w16cid:durableId="1130368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00"/>
    <w:rsid w:val="000146C3"/>
    <w:rsid w:val="000201E4"/>
    <w:rsid w:val="00023E78"/>
    <w:rsid w:val="00026D10"/>
    <w:rsid w:val="00033970"/>
    <w:rsid w:val="00045982"/>
    <w:rsid w:val="000461AB"/>
    <w:rsid w:val="000677F1"/>
    <w:rsid w:val="00091F4C"/>
    <w:rsid w:val="00095D05"/>
    <w:rsid w:val="000B0548"/>
    <w:rsid w:val="000C0B51"/>
    <w:rsid w:val="000C0F42"/>
    <w:rsid w:val="001050D6"/>
    <w:rsid w:val="001124C3"/>
    <w:rsid w:val="00114E23"/>
    <w:rsid w:val="001603B4"/>
    <w:rsid w:val="001653DA"/>
    <w:rsid w:val="001812C3"/>
    <w:rsid w:val="001A3FB4"/>
    <w:rsid w:val="001A78E5"/>
    <w:rsid w:val="001D0E3C"/>
    <w:rsid w:val="001E09A9"/>
    <w:rsid w:val="001E6FB5"/>
    <w:rsid w:val="001F2D9D"/>
    <w:rsid w:val="002161BE"/>
    <w:rsid w:val="00226A92"/>
    <w:rsid w:val="002302EE"/>
    <w:rsid w:val="00240F48"/>
    <w:rsid w:val="00263DC3"/>
    <w:rsid w:val="00275667"/>
    <w:rsid w:val="00276035"/>
    <w:rsid w:val="00277010"/>
    <w:rsid w:val="00287C53"/>
    <w:rsid w:val="002912FB"/>
    <w:rsid w:val="002A3C93"/>
    <w:rsid w:val="002B085B"/>
    <w:rsid w:val="002F71C1"/>
    <w:rsid w:val="00315CB3"/>
    <w:rsid w:val="003270C7"/>
    <w:rsid w:val="00332E51"/>
    <w:rsid w:val="003523CC"/>
    <w:rsid w:val="00361BA9"/>
    <w:rsid w:val="003839C3"/>
    <w:rsid w:val="00383D31"/>
    <w:rsid w:val="00387E40"/>
    <w:rsid w:val="003908F9"/>
    <w:rsid w:val="003A3E8A"/>
    <w:rsid w:val="003C1558"/>
    <w:rsid w:val="003D3C6D"/>
    <w:rsid w:val="003E2AD3"/>
    <w:rsid w:val="003E4C99"/>
    <w:rsid w:val="003E4ECC"/>
    <w:rsid w:val="003F231B"/>
    <w:rsid w:val="004447EA"/>
    <w:rsid w:val="00455703"/>
    <w:rsid w:val="00461FA2"/>
    <w:rsid w:val="0048028D"/>
    <w:rsid w:val="004A083D"/>
    <w:rsid w:val="004A200F"/>
    <w:rsid w:val="004A3595"/>
    <w:rsid w:val="004B6A40"/>
    <w:rsid w:val="00500154"/>
    <w:rsid w:val="00501DAF"/>
    <w:rsid w:val="00522488"/>
    <w:rsid w:val="00535333"/>
    <w:rsid w:val="00556500"/>
    <w:rsid w:val="00563724"/>
    <w:rsid w:val="005826F5"/>
    <w:rsid w:val="00585BAF"/>
    <w:rsid w:val="0059643E"/>
    <w:rsid w:val="005A0C31"/>
    <w:rsid w:val="005A0E0E"/>
    <w:rsid w:val="005A49FD"/>
    <w:rsid w:val="005B10B5"/>
    <w:rsid w:val="005B5EF5"/>
    <w:rsid w:val="005C5CF0"/>
    <w:rsid w:val="005F18B4"/>
    <w:rsid w:val="006241EB"/>
    <w:rsid w:val="0063689D"/>
    <w:rsid w:val="006410B8"/>
    <w:rsid w:val="00650503"/>
    <w:rsid w:val="006508DC"/>
    <w:rsid w:val="006554B2"/>
    <w:rsid w:val="00657A96"/>
    <w:rsid w:val="006A4315"/>
    <w:rsid w:val="006B186B"/>
    <w:rsid w:val="006B269F"/>
    <w:rsid w:val="006B2920"/>
    <w:rsid w:val="006B644E"/>
    <w:rsid w:val="006C79F4"/>
    <w:rsid w:val="006D23C1"/>
    <w:rsid w:val="006D35E3"/>
    <w:rsid w:val="006F07DB"/>
    <w:rsid w:val="006F18FE"/>
    <w:rsid w:val="006F71DD"/>
    <w:rsid w:val="00723F6A"/>
    <w:rsid w:val="007364F4"/>
    <w:rsid w:val="00747339"/>
    <w:rsid w:val="007605B4"/>
    <w:rsid w:val="007860F3"/>
    <w:rsid w:val="00791D28"/>
    <w:rsid w:val="007A5398"/>
    <w:rsid w:val="007B02F1"/>
    <w:rsid w:val="007B4421"/>
    <w:rsid w:val="007C1F0E"/>
    <w:rsid w:val="007E7CBC"/>
    <w:rsid w:val="007F05A3"/>
    <w:rsid w:val="0080392C"/>
    <w:rsid w:val="00805EA7"/>
    <w:rsid w:val="00811449"/>
    <w:rsid w:val="00824E31"/>
    <w:rsid w:val="008444CB"/>
    <w:rsid w:val="0086687C"/>
    <w:rsid w:val="00874409"/>
    <w:rsid w:val="008A4D91"/>
    <w:rsid w:val="008B39E1"/>
    <w:rsid w:val="008B3DE6"/>
    <w:rsid w:val="008C3AC2"/>
    <w:rsid w:val="008C7099"/>
    <w:rsid w:val="008D285B"/>
    <w:rsid w:val="008D5FFF"/>
    <w:rsid w:val="008F0A94"/>
    <w:rsid w:val="008F6667"/>
    <w:rsid w:val="009139BB"/>
    <w:rsid w:val="00922E82"/>
    <w:rsid w:val="0093131F"/>
    <w:rsid w:val="00932E60"/>
    <w:rsid w:val="009474DE"/>
    <w:rsid w:val="00947E72"/>
    <w:rsid w:val="00960D3A"/>
    <w:rsid w:val="00967D04"/>
    <w:rsid w:val="00980C26"/>
    <w:rsid w:val="009A5AC4"/>
    <w:rsid w:val="009B3031"/>
    <w:rsid w:val="009C05E5"/>
    <w:rsid w:val="009C20D0"/>
    <w:rsid w:val="009C3DF1"/>
    <w:rsid w:val="009C6619"/>
    <w:rsid w:val="009F0470"/>
    <w:rsid w:val="009F08C4"/>
    <w:rsid w:val="009F54CB"/>
    <w:rsid w:val="009F6087"/>
    <w:rsid w:val="00A050E2"/>
    <w:rsid w:val="00A16072"/>
    <w:rsid w:val="00A2789C"/>
    <w:rsid w:val="00A278BF"/>
    <w:rsid w:val="00A31419"/>
    <w:rsid w:val="00A470EF"/>
    <w:rsid w:val="00A540D9"/>
    <w:rsid w:val="00A564DB"/>
    <w:rsid w:val="00A62C85"/>
    <w:rsid w:val="00A70ABB"/>
    <w:rsid w:val="00AB2F04"/>
    <w:rsid w:val="00AC072D"/>
    <w:rsid w:val="00AD118E"/>
    <w:rsid w:val="00AD14BB"/>
    <w:rsid w:val="00AD1920"/>
    <w:rsid w:val="00AE6EF4"/>
    <w:rsid w:val="00AF185D"/>
    <w:rsid w:val="00B01A9D"/>
    <w:rsid w:val="00B14321"/>
    <w:rsid w:val="00B36EB4"/>
    <w:rsid w:val="00B406D5"/>
    <w:rsid w:val="00B75BE3"/>
    <w:rsid w:val="00BA6156"/>
    <w:rsid w:val="00BB5843"/>
    <w:rsid w:val="00BB74E2"/>
    <w:rsid w:val="00BD4EF5"/>
    <w:rsid w:val="00BE179E"/>
    <w:rsid w:val="00BF26A6"/>
    <w:rsid w:val="00BF59A2"/>
    <w:rsid w:val="00C119EE"/>
    <w:rsid w:val="00C12094"/>
    <w:rsid w:val="00C148F7"/>
    <w:rsid w:val="00C14DD7"/>
    <w:rsid w:val="00C15008"/>
    <w:rsid w:val="00C26FA0"/>
    <w:rsid w:val="00C33FAF"/>
    <w:rsid w:val="00C3466D"/>
    <w:rsid w:val="00C34CF3"/>
    <w:rsid w:val="00C35791"/>
    <w:rsid w:val="00C36372"/>
    <w:rsid w:val="00C40D05"/>
    <w:rsid w:val="00C44808"/>
    <w:rsid w:val="00C56A13"/>
    <w:rsid w:val="00C63680"/>
    <w:rsid w:val="00C63EBA"/>
    <w:rsid w:val="00C77F46"/>
    <w:rsid w:val="00CB5EE2"/>
    <w:rsid w:val="00CC54DF"/>
    <w:rsid w:val="00CD32DB"/>
    <w:rsid w:val="00CD7AF2"/>
    <w:rsid w:val="00CE3C63"/>
    <w:rsid w:val="00CF09C0"/>
    <w:rsid w:val="00D2046D"/>
    <w:rsid w:val="00D21926"/>
    <w:rsid w:val="00D32BB7"/>
    <w:rsid w:val="00D56400"/>
    <w:rsid w:val="00D57AEB"/>
    <w:rsid w:val="00D82A94"/>
    <w:rsid w:val="00DA0F5D"/>
    <w:rsid w:val="00DB581C"/>
    <w:rsid w:val="00DE1100"/>
    <w:rsid w:val="00E03BBC"/>
    <w:rsid w:val="00E16F0F"/>
    <w:rsid w:val="00E17F69"/>
    <w:rsid w:val="00E4090A"/>
    <w:rsid w:val="00E81122"/>
    <w:rsid w:val="00EA200C"/>
    <w:rsid w:val="00EA56C7"/>
    <w:rsid w:val="00EA5774"/>
    <w:rsid w:val="00F0493A"/>
    <w:rsid w:val="00F04B55"/>
    <w:rsid w:val="00F0684C"/>
    <w:rsid w:val="00F118DE"/>
    <w:rsid w:val="00F22535"/>
    <w:rsid w:val="00F34778"/>
    <w:rsid w:val="00F60E13"/>
    <w:rsid w:val="00F8295D"/>
    <w:rsid w:val="00F934A6"/>
    <w:rsid w:val="00F94683"/>
    <w:rsid w:val="00FB751B"/>
    <w:rsid w:val="0396737D"/>
    <w:rsid w:val="04315984"/>
    <w:rsid w:val="043272DE"/>
    <w:rsid w:val="0898C1E0"/>
    <w:rsid w:val="0A4325F7"/>
    <w:rsid w:val="0BE94739"/>
    <w:rsid w:val="0E2F4AA5"/>
    <w:rsid w:val="0E52CD42"/>
    <w:rsid w:val="0EB0F114"/>
    <w:rsid w:val="114FE6EE"/>
    <w:rsid w:val="132FB2BF"/>
    <w:rsid w:val="16546D42"/>
    <w:rsid w:val="18C18849"/>
    <w:rsid w:val="19C7ECF5"/>
    <w:rsid w:val="1C51D4E2"/>
    <w:rsid w:val="1EBD4FA0"/>
    <w:rsid w:val="2110DD6E"/>
    <w:rsid w:val="2700AC40"/>
    <w:rsid w:val="28FA203F"/>
    <w:rsid w:val="29112F8B"/>
    <w:rsid w:val="2DB1C5E2"/>
    <w:rsid w:val="2E506640"/>
    <w:rsid w:val="3B219B7F"/>
    <w:rsid w:val="3B23E57A"/>
    <w:rsid w:val="40AD88EC"/>
    <w:rsid w:val="41A71BEC"/>
    <w:rsid w:val="42C14412"/>
    <w:rsid w:val="44DF2154"/>
    <w:rsid w:val="490BBB6F"/>
    <w:rsid w:val="498497AC"/>
    <w:rsid w:val="4A551CF8"/>
    <w:rsid w:val="4F65E00F"/>
    <w:rsid w:val="505633A2"/>
    <w:rsid w:val="52A326C5"/>
    <w:rsid w:val="55BC5A26"/>
    <w:rsid w:val="5BEB1AF4"/>
    <w:rsid w:val="5CC29FF0"/>
    <w:rsid w:val="5E438CAA"/>
    <w:rsid w:val="5E9F8FF2"/>
    <w:rsid w:val="64D60E08"/>
    <w:rsid w:val="65DC128D"/>
    <w:rsid w:val="68FE6A69"/>
    <w:rsid w:val="6FEFC66F"/>
    <w:rsid w:val="71CA1030"/>
    <w:rsid w:val="7687B35B"/>
    <w:rsid w:val="7EE6226F"/>
    <w:rsid w:val="7F59E2C2"/>
    <w:rsid w:val="7F72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E6622"/>
  <w15:chartTrackingRefBased/>
  <w15:docId w15:val="{74D304CF-4911-486A-A402-1F14C092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5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667"/>
  </w:style>
  <w:style w:type="paragraph" w:styleId="Footer">
    <w:name w:val="footer"/>
    <w:basedOn w:val="Normal"/>
    <w:link w:val="FooterChar"/>
    <w:uiPriority w:val="99"/>
    <w:unhideWhenUsed/>
    <w:rsid w:val="00275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667"/>
  </w:style>
  <w:style w:type="character" w:styleId="Hyperlink">
    <w:name w:val="Hyperlink"/>
    <w:basedOn w:val="DefaultParagraphFont"/>
    <w:uiPriority w:val="99"/>
    <w:unhideWhenUsed/>
    <w:rsid w:val="006B186B"/>
    <w:rPr>
      <w:color w:val="009CD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86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1607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wlax.edu/academics/grad/nurse-anesthesia/application-process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24882\AppData\Local\Temp\Templafy\WordVsto\1pbv4zmp.dotx" TargetMode="External"/></Relationships>
</file>

<file path=word/theme/theme1.xml><?xml version="1.0" encoding="utf-8"?>
<a:theme xmlns:a="http://schemas.openxmlformats.org/drawingml/2006/main" name="Office Theme">
  <a:themeElements>
    <a:clrScheme name="Custom 1_Mayo Clinic">
      <a:dk1>
        <a:srgbClr val="000000"/>
      </a:dk1>
      <a:lt1>
        <a:srgbClr val="FFFFFF"/>
      </a:lt1>
      <a:dk2>
        <a:srgbClr val="0057B8"/>
      </a:dk2>
      <a:lt2>
        <a:srgbClr val="FFFFFF"/>
      </a:lt2>
      <a:accent1>
        <a:srgbClr val="0057B8"/>
      </a:accent1>
      <a:accent2>
        <a:srgbClr val="009CDE"/>
      </a:accent2>
      <a:accent3>
        <a:srgbClr val="FFC845"/>
      </a:accent3>
      <a:accent4>
        <a:srgbClr val="00873E"/>
      </a:accent4>
      <a:accent5>
        <a:srgbClr val="8246AF"/>
      </a:accent5>
      <a:accent6>
        <a:srgbClr val="E3002B"/>
      </a:accent6>
      <a:hlink>
        <a:srgbClr val="009CDE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],"transformationConfigurations":[],"templateName":"Standard Blank Document-MS Default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9BE30-1B31-4AA8-A8A8-557476A98BEE}">
  <ds:schemaRefs/>
</ds:datastoreItem>
</file>

<file path=customXml/itemProps2.xml><?xml version="1.0" encoding="utf-8"?>
<ds:datastoreItem xmlns:ds="http://schemas.openxmlformats.org/officeDocument/2006/customXml" ds:itemID="{BDC7B535-78E8-401A-805D-8013DD7CBCD4}">
  <ds:schemaRefs/>
</ds:datastoreItem>
</file>

<file path=customXml/itemProps3.xml><?xml version="1.0" encoding="utf-8"?>
<ds:datastoreItem xmlns:ds="http://schemas.openxmlformats.org/officeDocument/2006/customXml" ds:itemID="{2BDBD43B-A802-4CBD-A4BB-0D2C60A40D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1pbv4zmp</Template>
  <TotalTime>108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Peterson, Jessica J., CRNA, A.P.N.P. [LA SLEEP]</dc:creator>
  <cp:keywords/>
  <dc:description/>
  <cp:lastModifiedBy>Ania Meier</cp:lastModifiedBy>
  <cp:revision>90</cp:revision>
  <dcterms:created xsi:type="dcterms:W3CDTF">2024-09-25T14:40:00Z</dcterms:created>
  <dcterms:modified xsi:type="dcterms:W3CDTF">2026-10-07T13:32:00Z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mcbrandtemplates</vt:lpwstr>
  </property>
  <property fmtid="{D5CDD505-2E9C-101B-9397-08002B2CF9AE}" pid="3" name="TemplafyTemplateId">
    <vt:lpwstr>857060844925354760</vt:lpwstr>
  </property>
  <property fmtid="{D5CDD505-2E9C-101B-9397-08002B2CF9AE}" pid="4" name="TemplafyUserProfileId">
    <vt:lpwstr>637660942018284853</vt:lpwstr>
  </property>
  <property fmtid="{D5CDD505-2E9C-101B-9397-08002B2CF9AE}" pid="5" name="TemplafyFromBlank">
    <vt:bool>true</vt:bool>
  </property>
</Properties>
</file>