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2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6"/>
        <w:gridCol w:w="9311"/>
        <w:gridCol w:w="9307"/>
      </w:tblGrid>
      <w:tr w:rsidR="00650259" w:rsidRPr="00846B76" w14:paraId="17F2CAFA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60693B68" w14:textId="77777777" w:rsidR="00650259" w:rsidRPr="00680FA5" w:rsidRDefault="00390E62" w:rsidP="00865402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Requestor</w:t>
            </w:r>
          </w:p>
        </w:tc>
        <w:sdt>
          <w:sdtPr>
            <w:rPr>
              <w:sz w:val="24"/>
              <w:szCs w:val="24"/>
            </w:rPr>
            <w:id w:val="680166429"/>
            <w:placeholder>
              <w:docPart w:val="4BF4B44F930E4B9F9FB19C39B0C0AD12"/>
            </w:placeholder>
            <w:showingPlcHdr/>
            <w15:appearance w15:val="hidden"/>
            <w:text/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4018F16D" w14:textId="77777777" w:rsidR="00650259" w:rsidRPr="00865402" w:rsidRDefault="00824497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846B76" w14:paraId="01473121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58618D45" w14:textId="77777777" w:rsidR="00650259" w:rsidRPr="00680FA5" w:rsidRDefault="001E5C7A" w:rsidP="00865402">
            <w:pPr>
              <w:ind w:right="-375"/>
              <w:rPr>
                <w:sz w:val="24"/>
                <w:szCs w:val="24"/>
              </w:rPr>
            </w:pPr>
            <w:r w:rsidRPr="00680FA5">
              <w:rPr>
                <w:sz w:val="24"/>
                <w:szCs w:val="24"/>
              </w:rPr>
              <w:t>Contact Phone #</w:t>
            </w:r>
          </w:p>
        </w:tc>
        <w:sdt>
          <w:sdtPr>
            <w:rPr>
              <w:sz w:val="24"/>
              <w:szCs w:val="24"/>
            </w:rPr>
            <w:id w:val="-1660525997"/>
            <w:placeholder>
              <w:docPart w:val="D861CF3C96E8405CBF9D797E11E14FDC"/>
            </w:placeholder>
            <w:showingPlcHdr/>
            <w15:appearance w15:val="hidden"/>
            <w:text/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31756F9A" w14:textId="77777777" w:rsidR="00650259" w:rsidRPr="00865402" w:rsidRDefault="00680FA5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846B76" w14:paraId="278C18A7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23346BB9" w14:textId="77777777" w:rsidR="00650259" w:rsidRPr="00680FA5" w:rsidRDefault="001E5C7A" w:rsidP="00865402">
            <w:pPr>
              <w:rPr>
                <w:sz w:val="24"/>
                <w:szCs w:val="24"/>
              </w:rPr>
            </w:pPr>
            <w:r w:rsidRPr="00680FA5">
              <w:rPr>
                <w:sz w:val="24"/>
                <w:szCs w:val="24"/>
              </w:rPr>
              <w:t>Department</w:t>
            </w:r>
          </w:p>
        </w:tc>
        <w:sdt>
          <w:sdtPr>
            <w:rPr>
              <w:sz w:val="24"/>
              <w:szCs w:val="24"/>
            </w:rPr>
            <w:id w:val="34007867"/>
            <w:placeholder>
              <w:docPart w:val="E3C18770ED6B4159A92951F7EBAB18A6"/>
            </w:placeholder>
            <w:showingPlcHdr/>
            <w15:appearance w15:val="hidden"/>
            <w:text/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2D155C8B" w14:textId="77777777" w:rsidR="00650259" w:rsidRPr="00865402" w:rsidRDefault="00680FA5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650259" w:rsidRPr="00846B76" w14:paraId="4329E2C1" w14:textId="77777777" w:rsidTr="00C13A2D">
        <w:trPr>
          <w:gridAfter w:val="1"/>
          <w:wAfter w:w="2161" w:type="pct"/>
          <w:trHeight w:val="890"/>
        </w:trPr>
        <w:tc>
          <w:tcPr>
            <w:tcW w:w="677" w:type="pct"/>
            <w:vAlign w:val="bottom"/>
          </w:tcPr>
          <w:p w14:paraId="449A79D3" w14:textId="77777777" w:rsidR="00650259" w:rsidRPr="00680FA5" w:rsidRDefault="001E5C7A" w:rsidP="00865402">
            <w:pPr>
              <w:rPr>
                <w:sz w:val="24"/>
                <w:szCs w:val="24"/>
              </w:rPr>
            </w:pPr>
            <w:r w:rsidRPr="00680FA5">
              <w:rPr>
                <w:sz w:val="24"/>
                <w:szCs w:val="24"/>
              </w:rPr>
              <w:t>Date requested</w:t>
            </w:r>
          </w:p>
        </w:tc>
        <w:sdt>
          <w:sdtPr>
            <w:rPr>
              <w:sz w:val="24"/>
              <w:szCs w:val="24"/>
            </w:rPr>
            <w:id w:val="-1509666211"/>
            <w:placeholder>
              <w:docPart w:val="7362F78A443E44259B3B2577377AD973"/>
            </w:placeholder>
            <w:showingPlcHdr/>
            <w15:appearance w15:val="hidden"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754069DB" w14:textId="77777777" w:rsidR="00650259" w:rsidRPr="00865402" w:rsidRDefault="00680FA5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</w:tr>
      <w:tr w:rsidR="001E5C7A" w:rsidRPr="00846B76" w14:paraId="04E8BF46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38ECEB0B" w14:textId="77777777" w:rsidR="001E5C7A" w:rsidRPr="00680FA5" w:rsidRDefault="001E5C7A" w:rsidP="00865402">
            <w:pPr>
              <w:rPr>
                <w:sz w:val="24"/>
                <w:szCs w:val="24"/>
              </w:rPr>
            </w:pPr>
            <w:r w:rsidRPr="00680FA5">
              <w:rPr>
                <w:sz w:val="24"/>
                <w:szCs w:val="24"/>
              </w:rPr>
              <w:t>Date needed</w:t>
            </w:r>
          </w:p>
        </w:tc>
        <w:sdt>
          <w:sdtPr>
            <w:rPr>
              <w:sz w:val="24"/>
              <w:szCs w:val="24"/>
            </w:rPr>
            <w:id w:val="-1123072592"/>
            <w:placeholder>
              <w:docPart w:val="1F398FA096BB4048904CAEF115D66ADD"/>
            </w:placeholder>
            <w:showingPlcHdr/>
            <w15:appearance w15:val="hidden"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7401D22B" w14:textId="77777777" w:rsidR="001E5C7A" w:rsidRPr="00865402" w:rsidRDefault="00680FA5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</w:tr>
      <w:tr w:rsidR="001E5C7A" w:rsidRPr="00846B76" w14:paraId="7A5B91F0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6FFE9973" w14:textId="77777777" w:rsidR="001E5C7A" w:rsidRPr="00680FA5" w:rsidRDefault="001E5C7A" w:rsidP="00865402">
            <w:pPr>
              <w:rPr>
                <w:sz w:val="24"/>
                <w:szCs w:val="24"/>
              </w:rPr>
            </w:pPr>
            <w:r w:rsidRPr="00680FA5">
              <w:rPr>
                <w:sz w:val="24"/>
                <w:szCs w:val="24"/>
              </w:rPr>
              <w:t>Vendor</w:t>
            </w:r>
          </w:p>
        </w:tc>
        <w:sdt>
          <w:sdtPr>
            <w:rPr>
              <w:sz w:val="24"/>
              <w:szCs w:val="24"/>
            </w:rPr>
            <w:id w:val="-326667143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1551B363" w14:textId="77777777" w:rsidR="001E5C7A" w:rsidRPr="00865402" w:rsidRDefault="00D105B8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1E5C7A" w:rsidRPr="00846B76" w14:paraId="5DEE599A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25FA8E23" w14:textId="77777777" w:rsidR="001E5C7A" w:rsidRPr="00680FA5" w:rsidRDefault="001E5C7A" w:rsidP="00865402">
            <w:pPr>
              <w:rPr>
                <w:sz w:val="24"/>
                <w:szCs w:val="24"/>
              </w:rPr>
            </w:pPr>
            <w:r w:rsidRPr="00680FA5">
              <w:rPr>
                <w:sz w:val="24"/>
                <w:szCs w:val="24"/>
              </w:rPr>
              <w:t>Purchase Order #</w:t>
            </w:r>
            <w:r w:rsidR="00D105B8">
              <w:rPr>
                <w:sz w:val="24"/>
                <w:szCs w:val="24"/>
              </w:rPr>
              <w:t xml:space="preserve"> </w:t>
            </w:r>
            <w:r w:rsidR="00D105B8" w:rsidRPr="00D105B8">
              <w:rPr>
                <w:sz w:val="16"/>
                <w:szCs w:val="16"/>
              </w:rPr>
              <w:t>(if applicable)</w:t>
            </w:r>
          </w:p>
        </w:tc>
        <w:sdt>
          <w:sdtPr>
            <w:rPr>
              <w:sz w:val="24"/>
              <w:szCs w:val="24"/>
            </w:rPr>
            <w:id w:val="-1436973366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182BA890" w14:textId="77777777" w:rsidR="001E5C7A" w:rsidRPr="00865402" w:rsidRDefault="00D105B8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AA4C59" w:rsidRPr="00846B76" w14:paraId="45B5A51C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1BF0591E" w14:textId="77777777" w:rsidR="00AA4C59" w:rsidRPr="00680FA5" w:rsidRDefault="00AA4C59" w:rsidP="008654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to be delivered</w:t>
            </w:r>
          </w:p>
        </w:tc>
        <w:sdt>
          <w:sdtPr>
            <w:rPr>
              <w:sz w:val="24"/>
              <w:szCs w:val="24"/>
            </w:rPr>
            <w:id w:val="18498347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6E978426" w14:textId="77777777" w:rsidR="00AA4C59" w:rsidRPr="00865402" w:rsidRDefault="00865402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AA4C59" w:rsidRPr="00846B76" w14:paraId="4EC3B119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648BEE06" w14:textId="77777777" w:rsidR="00AA4C59" w:rsidRPr="00680FA5" w:rsidRDefault="00AA4C59" w:rsidP="008654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Business Purpose</w:t>
            </w:r>
          </w:p>
        </w:tc>
        <w:sdt>
          <w:sdtPr>
            <w:rPr>
              <w:sz w:val="24"/>
              <w:szCs w:val="24"/>
            </w:rPr>
            <w:id w:val="-23269559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673747A0" w14:textId="77777777" w:rsidR="00AA4C59" w:rsidRPr="00865402" w:rsidRDefault="00865402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AA4C59" w:rsidRPr="00846B76" w14:paraId="6BE91F7E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446DDC1B" w14:textId="77777777" w:rsidR="00AA4C59" w:rsidRPr="00680FA5" w:rsidRDefault="00AA4C59" w:rsidP="008654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Essential Purpose Rational</w:t>
            </w:r>
          </w:p>
        </w:tc>
        <w:sdt>
          <w:sdtPr>
            <w:rPr>
              <w:sz w:val="24"/>
              <w:szCs w:val="24"/>
            </w:rPr>
            <w:id w:val="-190613336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45A1D159" w14:textId="77777777" w:rsidR="00AA4C59" w:rsidRPr="00865402" w:rsidRDefault="00865402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AA4C59" w:rsidRPr="00846B76" w14:paraId="1209C39E" w14:textId="77777777" w:rsidTr="00C13A2D">
        <w:trPr>
          <w:gridAfter w:val="1"/>
          <w:wAfter w:w="2161" w:type="pct"/>
        </w:trPr>
        <w:tc>
          <w:tcPr>
            <w:tcW w:w="677" w:type="pct"/>
            <w:vAlign w:val="bottom"/>
          </w:tcPr>
          <w:p w14:paraId="696A0EA5" w14:textId="77777777" w:rsidR="00AA4C59" w:rsidRPr="00680FA5" w:rsidRDefault="00865402" w:rsidP="008654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Acct</w:t>
            </w:r>
            <w:r w:rsidR="00390E62">
              <w:rPr>
                <w:sz w:val="24"/>
                <w:szCs w:val="24"/>
              </w:rPr>
              <w:t xml:space="preserve"> no</w:t>
            </w:r>
            <w:r w:rsidR="00AA4C59">
              <w:rPr>
                <w:sz w:val="24"/>
                <w:szCs w:val="24"/>
              </w:rPr>
              <w:t>; Fund,</w:t>
            </w:r>
            <w:r>
              <w:rPr>
                <w:sz w:val="24"/>
                <w:szCs w:val="24"/>
              </w:rPr>
              <w:t xml:space="preserve"> </w:t>
            </w:r>
            <w:r w:rsidR="00AA4C59">
              <w:rPr>
                <w:sz w:val="24"/>
                <w:szCs w:val="24"/>
              </w:rPr>
              <w:t>Prog,</w:t>
            </w:r>
            <w:r>
              <w:rPr>
                <w:sz w:val="24"/>
                <w:szCs w:val="24"/>
              </w:rPr>
              <w:t xml:space="preserve"> </w:t>
            </w:r>
            <w:r w:rsidR="00AA4C59">
              <w:rPr>
                <w:sz w:val="24"/>
                <w:szCs w:val="24"/>
              </w:rPr>
              <w:t>Dept</w:t>
            </w:r>
          </w:p>
        </w:tc>
        <w:sdt>
          <w:sdtPr>
            <w:rPr>
              <w:sz w:val="24"/>
              <w:szCs w:val="24"/>
            </w:rPr>
            <w:id w:val="-54482863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62" w:type="pct"/>
                <w:tcBorders>
                  <w:bottom w:val="single" w:sz="4" w:space="0" w:color="auto"/>
                </w:tcBorders>
                <w:vAlign w:val="bottom"/>
              </w:tcPr>
              <w:p w14:paraId="24C0C31C" w14:textId="77777777" w:rsidR="00AA4C59" w:rsidRPr="00865402" w:rsidRDefault="00865402" w:rsidP="00865402">
                <w:pPr>
                  <w:spacing w:before="60" w:after="60"/>
                  <w:rPr>
                    <w:sz w:val="24"/>
                    <w:szCs w:val="24"/>
                  </w:rPr>
                </w:pPr>
                <w:r w:rsidRPr="0086540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1E5C7A" w:rsidRPr="00846B76" w14:paraId="5399E564" w14:textId="77777777" w:rsidTr="00C13A2D">
        <w:trPr>
          <w:gridAfter w:val="1"/>
          <w:wAfter w:w="2161" w:type="pct"/>
          <w:trHeight w:val="720"/>
        </w:trPr>
        <w:tc>
          <w:tcPr>
            <w:tcW w:w="2839" w:type="pct"/>
            <w:gridSpan w:val="2"/>
            <w:shd w:val="clear" w:color="auto" w:fill="auto"/>
            <w:vAlign w:val="bottom"/>
          </w:tcPr>
          <w:p w14:paraId="1BA251F4" w14:textId="77777777" w:rsidR="001E5C7A" w:rsidRDefault="00680FA5" w:rsidP="001E5C7A">
            <w:pPr>
              <w:spacing w:before="240"/>
            </w:pPr>
            <w:r>
              <w:rPr>
                <w:sz w:val="24"/>
                <w:szCs w:val="24"/>
              </w:rPr>
              <w:t xml:space="preserve">   </w:t>
            </w:r>
            <w:r w:rsidR="001E5C7A" w:rsidRPr="00680FA5">
              <w:rPr>
                <w:sz w:val="24"/>
                <w:szCs w:val="24"/>
              </w:rPr>
              <w:t xml:space="preserve">Item Name             </w:t>
            </w:r>
            <w:r>
              <w:rPr>
                <w:sz w:val="24"/>
                <w:szCs w:val="24"/>
              </w:rPr>
              <w:t xml:space="preserve">                          Item #                       Item Description </w:t>
            </w:r>
            <w:r w:rsidR="001E5C7A" w:rsidRPr="00680FA5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        </w:t>
            </w:r>
            <w:r w:rsidR="001E5C7A" w:rsidRPr="00680FA5">
              <w:rPr>
                <w:sz w:val="24"/>
                <w:szCs w:val="24"/>
              </w:rPr>
              <w:t>Price (if available)</w:t>
            </w:r>
            <w:r>
              <w:t xml:space="preserve">        </w:t>
            </w:r>
            <w:r w:rsidRPr="00680FA5">
              <w:rPr>
                <w:sz w:val="24"/>
                <w:szCs w:val="24"/>
              </w:rPr>
              <w:t>Quantity</w:t>
            </w:r>
            <w:r>
              <w:t xml:space="preserve">                   </w:t>
            </w:r>
            <w:r w:rsidR="001E5C7A">
              <w:t xml:space="preserve">                     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3"/>
              <w:gridCol w:w="1890"/>
              <w:gridCol w:w="3060"/>
              <w:gridCol w:w="1890"/>
              <w:gridCol w:w="1710"/>
            </w:tblGrid>
            <w:tr w:rsidR="001E5C7A" w14:paraId="03A5B2E0" w14:textId="77777777" w:rsidTr="00C13A2D">
              <w:trPr>
                <w:trHeight w:val="576"/>
              </w:trPr>
              <w:sdt>
                <w:sdtPr>
                  <w:rPr>
                    <w:sz w:val="20"/>
                    <w:szCs w:val="20"/>
                  </w:rPr>
                  <w:id w:val="1509953441"/>
                  <w:placeholder>
                    <w:docPart w:val="13772053606E4A9A85B14201EE7351FA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863" w:type="dxa"/>
                    </w:tcPr>
                    <w:p w14:paraId="3D2EB10B" w14:textId="77777777" w:rsidR="001E5C7A" w:rsidRPr="00865402" w:rsidRDefault="00680FA5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1246772561"/>
                  <w:placeholder>
                    <w:docPart w:val="DA93AC3EB49545F78724A349092C018E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434ABDB3" w14:textId="77777777" w:rsidR="001E5C7A" w:rsidRPr="00865402" w:rsidRDefault="00D105B8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1764065743"/>
                  <w:placeholder>
                    <w:docPart w:val="FE950BC08C4B4C8187F082C0BA90697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060" w:type="dxa"/>
                    </w:tcPr>
                    <w:p w14:paraId="255C598A" w14:textId="77777777" w:rsidR="001E5C7A" w:rsidRPr="00865402" w:rsidRDefault="00D105B8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2008323156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62E3D0FB" w14:textId="77777777" w:rsidR="001E5C7A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1010911572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710" w:type="dxa"/>
                    </w:tcPr>
                    <w:p w14:paraId="58D522D2" w14:textId="77777777" w:rsidR="001E5C7A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E5C7A" w14:paraId="214F153E" w14:textId="77777777" w:rsidTr="00C13A2D">
              <w:trPr>
                <w:trHeight w:val="576"/>
              </w:trPr>
              <w:sdt>
                <w:sdtPr>
                  <w:rPr>
                    <w:sz w:val="20"/>
                    <w:szCs w:val="20"/>
                  </w:rPr>
                  <w:id w:val="-1112053666"/>
                  <w:placeholder>
                    <w:docPart w:val="A9CD19261CB74E7F80DBA32301E92316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63" w:type="dxa"/>
                    </w:tcPr>
                    <w:p w14:paraId="06CBF406" w14:textId="77777777" w:rsidR="001E5C7A" w:rsidRPr="00865402" w:rsidRDefault="00D105B8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1249654539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595D49F1" w14:textId="77777777" w:rsidR="001E5C7A" w:rsidRPr="00865402" w:rsidRDefault="00D105B8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581601119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060" w:type="dxa"/>
                    </w:tcPr>
                    <w:p w14:paraId="6AEA927E" w14:textId="77777777" w:rsidR="001E5C7A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1227874659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4402D3D9" w14:textId="77777777" w:rsidR="001E5C7A" w:rsidRPr="00AC3BFC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398585433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710" w:type="dxa"/>
                    </w:tcPr>
                    <w:p w14:paraId="3B861136" w14:textId="77777777" w:rsidR="001E5C7A" w:rsidRPr="00AC3BFC" w:rsidRDefault="00AC3BFC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E5C7A" w14:paraId="15FBC91F" w14:textId="77777777" w:rsidTr="00C13A2D">
              <w:trPr>
                <w:trHeight w:val="576"/>
              </w:trPr>
              <w:sdt>
                <w:sdtPr>
                  <w:rPr>
                    <w:sz w:val="20"/>
                    <w:szCs w:val="20"/>
                  </w:rPr>
                  <w:id w:val="791330988"/>
                  <w:placeholder>
                    <w:docPart w:val="E393F81465D9442380D05BBF7512C362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63" w:type="dxa"/>
                    </w:tcPr>
                    <w:p w14:paraId="71EEB015" w14:textId="77777777" w:rsidR="001E5C7A" w:rsidRPr="00865402" w:rsidRDefault="00D105B8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1943791659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6CE5F72F" w14:textId="77777777" w:rsidR="001E5C7A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592211824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060" w:type="dxa"/>
                    </w:tcPr>
                    <w:p w14:paraId="4D48B318" w14:textId="77777777" w:rsidR="001E5C7A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1935744257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790B84A5" w14:textId="77777777" w:rsidR="001E5C7A" w:rsidRPr="00AC3BFC" w:rsidRDefault="00AC3BFC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1375151121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710" w:type="dxa"/>
                    </w:tcPr>
                    <w:p w14:paraId="49ECA17B" w14:textId="77777777" w:rsidR="001E5C7A" w:rsidRPr="00AC3BFC" w:rsidRDefault="00AC3BFC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E5C7A" w14:paraId="5FB489F2" w14:textId="77777777" w:rsidTr="00C13A2D">
              <w:trPr>
                <w:trHeight w:val="576"/>
              </w:trPr>
              <w:sdt>
                <w:sdtPr>
                  <w:rPr>
                    <w:sz w:val="20"/>
                    <w:szCs w:val="20"/>
                  </w:rPr>
                  <w:id w:val="-246651261"/>
                  <w:placeholder>
                    <w:docPart w:val="70BF7B78F35F495E8E3A22D182D1182F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63" w:type="dxa"/>
                    </w:tcPr>
                    <w:p w14:paraId="775F7124" w14:textId="77777777" w:rsidR="001E5C7A" w:rsidRPr="00865402" w:rsidRDefault="00D105B8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749242456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23846BD7" w14:textId="77777777" w:rsidR="001E5C7A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211652275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060" w:type="dxa"/>
                    </w:tcPr>
                    <w:p w14:paraId="2A29D107" w14:textId="77777777" w:rsidR="001E5C7A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1008516154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2144BCAE" w14:textId="77777777" w:rsidR="001E5C7A" w:rsidRPr="00AC3BFC" w:rsidRDefault="00AC3BFC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1378974080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710" w:type="dxa"/>
                    </w:tcPr>
                    <w:p w14:paraId="65072F75" w14:textId="77777777" w:rsidR="001E5C7A" w:rsidRPr="00AC3BFC" w:rsidRDefault="00AC3BFC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E5C7A" w14:paraId="6012D234" w14:textId="77777777" w:rsidTr="00C13A2D">
              <w:trPr>
                <w:trHeight w:val="576"/>
              </w:trPr>
              <w:sdt>
                <w:sdtPr>
                  <w:rPr>
                    <w:sz w:val="20"/>
                    <w:szCs w:val="20"/>
                  </w:rPr>
                  <w:id w:val="-103888682"/>
                  <w:placeholder>
                    <w:docPart w:val="CF517D81982C4C91BE454E52DA19BC7D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63" w:type="dxa"/>
                    </w:tcPr>
                    <w:p w14:paraId="2C1CFF14" w14:textId="77777777" w:rsidR="001E5C7A" w:rsidRPr="00865402" w:rsidRDefault="00D105B8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308859986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6F7266E6" w14:textId="77777777" w:rsidR="001E5C7A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67695130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060" w:type="dxa"/>
                    </w:tcPr>
                    <w:p w14:paraId="12E26E15" w14:textId="77777777" w:rsidR="001E5C7A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2036305505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13A5DE18" w14:textId="77777777" w:rsidR="001E5C7A" w:rsidRPr="00AC3BFC" w:rsidRDefault="00AC3BFC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1889763869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710" w:type="dxa"/>
                    </w:tcPr>
                    <w:p w14:paraId="5D45F69D" w14:textId="77777777" w:rsidR="001E5C7A" w:rsidRPr="00AC3BFC" w:rsidRDefault="00AC3BFC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80FA5" w14:paraId="7E075F78" w14:textId="77777777" w:rsidTr="00C13A2D">
              <w:trPr>
                <w:trHeight w:val="576"/>
              </w:trPr>
              <w:sdt>
                <w:sdtPr>
                  <w:rPr>
                    <w:sz w:val="20"/>
                    <w:szCs w:val="20"/>
                  </w:rPr>
                  <w:id w:val="770823954"/>
                  <w:placeholder>
                    <w:docPart w:val="CD8C112BB08C48B2B7370F13D12C5F62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863" w:type="dxa"/>
                    </w:tcPr>
                    <w:p w14:paraId="4D1707AE" w14:textId="77777777" w:rsidR="00680FA5" w:rsidRPr="00865402" w:rsidRDefault="00D105B8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74023386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078E828B" w14:textId="77777777" w:rsidR="00680FA5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896558103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060" w:type="dxa"/>
                    </w:tcPr>
                    <w:p w14:paraId="0132CA4B" w14:textId="77777777" w:rsidR="00680FA5" w:rsidRPr="00865402" w:rsidRDefault="00865402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865402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-211345058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890" w:type="dxa"/>
                    </w:tcPr>
                    <w:p w14:paraId="148750C7" w14:textId="77777777" w:rsidR="00680FA5" w:rsidRPr="00AC3BFC" w:rsidRDefault="00AC3BFC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</w:rPr>
                  <w:id w:val="1487273183"/>
                  <w:placeholder>
                    <w:docPart w:val="DefaultPlaceholder_-1854013440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710" w:type="dxa"/>
                    </w:tcPr>
                    <w:p w14:paraId="2632983F" w14:textId="77777777" w:rsidR="00680FA5" w:rsidRPr="00AC3BFC" w:rsidRDefault="00AC3BFC" w:rsidP="001E5C7A">
                      <w:pPr>
                        <w:spacing w:before="240"/>
                        <w:rPr>
                          <w:sz w:val="20"/>
                          <w:szCs w:val="20"/>
                        </w:rPr>
                      </w:pPr>
                      <w:r w:rsidRPr="00AC3BFC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7BE67816" w14:textId="77777777" w:rsidR="001E5C7A" w:rsidRDefault="001E5C7A" w:rsidP="001E5C7A">
            <w:pPr>
              <w:spacing w:before="240"/>
            </w:pPr>
          </w:p>
        </w:tc>
      </w:tr>
      <w:tr w:rsidR="001E5C7A" w:rsidRPr="00846B76" w14:paraId="36D92041" w14:textId="77777777" w:rsidTr="00C13A2D">
        <w:trPr>
          <w:gridAfter w:val="1"/>
          <w:wAfter w:w="2161" w:type="pct"/>
          <w:trHeight w:val="54"/>
        </w:trPr>
        <w:tc>
          <w:tcPr>
            <w:tcW w:w="2839" w:type="pct"/>
            <w:gridSpan w:val="2"/>
            <w:shd w:val="clear" w:color="auto" w:fill="auto"/>
            <w:vAlign w:val="bottom"/>
          </w:tcPr>
          <w:p w14:paraId="520221D7" w14:textId="77777777" w:rsidR="001E5C7A" w:rsidRPr="00AC3BFC" w:rsidRDefault="001E5C7A" w:rsidP="001E5C7A">
            <w:pPr>
              <w:spacing w:before="240"/>
              <w:rPr>
                <w:sz w:val="4"/>
                <w:szCs w:val="4"/>
              </w:rPr>
            </w:pPr>
          </w:p>
        </w:tc>
      </w:tr>
      <w:tr w:rsidR="00AA4C59" w:rsidRPr="00846B76" w14:paraId="21DF7284" w14:textId="77777777" w:rsidTr="00C13A2D">
        <w:trPr>
          <w:trHeight w:val="54"/>
        </w:trPr>
        <w:tc>
          <w:tcPr>
            <w:tcW w:w="2839" w:type="pct"/>
            <w:gridSpan w:val="2"/>
            <w:shd w:val="clear" w:color="auto" w:fill="auto"/>
            <w:vAlign w:val="bottom"/>
          </w:tcPr>
          <w:tbl>
            <w:tblPr>
              <w:tblStyle w:val="TableGrid"/>
              <w:tblW w:w="5241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4"/>
              <w:gridCol w:w="9586"/>
            </w:tblGrid>
            <w:tr w:rsidR="00AA4C59" w14:paraId="1F69F52B" w14:textId="77777777" w:rsidTr="00C13A2D">
              <w:tc>
                <w:tcPr>
                  <w:tcW w:w="1193" w:type="pct"/>
                  <w:vAlign w:val="bottom"/>
                </w:tcPr>
                <w:p w14:paraId="42B72DB6" w14:textId="77777777" w:rsidR="00AA4C59" w:rsidRPr="00680FA5" w:rsidRDefault="00AA4C59" w:rsidP="00AA4C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WISDM manager signature Approval</w:t>
                  </w:r>
                </w:p>
              </w:tc>
              <w:sdt>
                <w:sdtPr>
                  <w:id w:val="2045939776"/>
                  <w:placeholder>
                    <w:docPart w:val="DefaultPlaceholder_-1854013440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3807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08617FA1" w14:textId="77777777" w:rsidR="00AA4C59" w:rsidRDefault="00AC3BFC" w:rsidP="00AA4C59">
                      <w:pPr>
                        <w:spacing w:before="240"/>
                      </w:pPr>
                      <w:r w:rsidRPr="00904288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AA4C59" w14:paraId="4B801E7E" w14:textId="77777777" w:rsidTr="00C13A2D">
              <w:tc>
                <w:tcPr>
                  <w:tcW w:w="1193" w:type="pct"/>
                  <w:vAlign w:val="bottom"/>
                </w:tcPr>
                <w:p w14:paraId="3EEF3682" w14:textId="77777777" w:rsidR="00AA4C59" w:rsidRDefault="00AA4C59" w:rsidP="00AA4C59">
                  <w:pPr>
                    <w:rPr>
                      <w:sz w:val="24"/>
                      <w:szCs w:val="24"/>
                    </w:rPr>
                  </w:pPr>
                </w:p>
                <w:p w14:paraId="7A0AE26E" w14:textId="77777777" w:rsidR="00AA4C59" w:rsidRPr="00680FA5" w:rsidRDefault="00AA4C59" w:rsidP="00AA4C5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Student Affairs Vice Chancellor Signature Approval</w:t>
                  </w:r>
                </w:p>
              </w:tc>
              <w:sdt>
                <w:sdtPr>
                  <w:id w:val="1383753670"/>
                  <w:placeholder>
                    <w:docPart w:val="DefaultPlaceholder_-1854013440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3807" w:type="pct"/>
                      <w:tcBorders>
                        <w:bottom w:val="single" w:sz="4" w:space="0" w:color="auto"/>
                      </w:tcBorders>
                      <w:vAlign w:val="bottom"/>
                    </w:tcPr>
                    <w:p w14:paraId="0E9D8190" w14:textId="77777777" w:rsidR="00AA4C59" w:rsidRDefault="00AC3BFC" w:rsidP="00AA4C59">
                      <w:pPr>
                        <w:spacing w:before="240"/>
                      </w:pPr>
                      <w:r w:rsidRPr="00904288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0D1EB5EC" w14:textId="77777777" w:rsidR="00AA4C59" w:rsidRPr="00680FA5" w:rsidRDefault="00AA4C59" w:rsidP="00AA4C59">
            <w:pPr>
              <w:rPr>
                <w:sz w:val="24"/>
                <w:szCs w:val="24"/>
              </w:rPr>
            </w:pPr>
          </w:p>
        </w:tc>
        <w:tc>
          <w:tcPr>
            <w:tcW w:w="2161" w:type="pct"/>
            <w:vAlign w:val="bottom"/>
          </w:tcPr>
          <w:p w14:paraId="6E35D2A8" w14:textId="77777777" w:rsidR="00AA4C59" w:rsidRDefault="00AA4C59" w:rsidP="00AA4C59">
            <w:pPr>
              <w:spacing w:before="240"/>
            </w:pPr>
          </w:p>
        </w:tc>
      </w:tr>
      <w:tr w:rsidR="00AA4C59" w:rsidRPr="00846B76" w14:paraId="5B5DB2FF" w14:textId="77777777" w:rsidTr="00C13A2D">
        <w:trPr>
          <w:trHeight w:val="54"/>
        </w:trPr>
        <w:tc>
          <w:tcPr>
            <w:tcW w:w="2839" w:type="pct"/>
            <w:gridSpan w:val="2"/>
            <w:shd w:val="clear" w:color="auto" w:fill="auto"/>
            <w:vAlign w:val="bottom"/>
          </w:tcPr>
          <w:p w14:paraId="1438F29F" w14:textId="77777777" w:rsidR="00AA4C59" w:rsidRPr="00865402" w:rsidRDefault="00AA4C59" w:rsidP="00AA4C59">
            <w:pPr>
              <w:rPr>
                <w:sz w:val="24"/>
                <w:szCs w:val="24"/>
              </w:rPr>
            </w:pPr>
          </w:p>
        </w:tc>
        <w:tc>
          <w:tcPr>
            <w:tcW w:w="2161" w:type="pct"/>
            <w:vAlign w:val="bottom"/>
          </w:tcPr>
          <w:p w14:paraId="67C067DF" w14:textId="77777777" w:rsidR="00AA4C59" w:rsidRDefault="00AA4C59" w:rsidP="00AA4C59">
            <w:pPr>
              <w:spacing w:before="240"/>
            </w:pPr>
          </w:p>
        </w:tc>
      </w:tr>
      <w:tr w:rsidR="00AA4C59" w:rsidRPr="00846B76" w14:paraId="03972361" w14:textId="77777777" w:rsidTr="00C13A2D">
        <w:trPr>
          <w:gridAfter w:val="1"/>
          <w:wAfter w:w="2161" w:type="pct"/>
          <w:trHeight w:val="54"/>
        </w:trPr>
        <w:tc>
          <w:tcPr>
            <w:tcW w:w="2839" w:type="pct"/>
            <w:gridSpan w:val="2"/>
            <w:shd w:val="clear" w:color="auto" w:fill="auto"/>
            <w:vAlign w:val="bottom"/>
          </w:tcPr>
          <w:p w14:paraId="34A8CA70" w14:textId="77777777" w:rsidR="00865402" w:rsidRPr="00865402" w:rsidRDefault="00865402" w:rsidP="00865402">
            <w:pPr>
              <w:pStyle w:val="NoSpacing"/>
              <w:jc w:val="center"/>
              <w:rPr>
                <w:sz w:val="24"/>
                <w:szCs w:val="24"/>
              </w:rPr>
            </w:pPr>
            <w:r w:rsidRPr="00865402">
              <w:rPr>
                <w:sz w:val="24"/>
                <w:szCs w:val="24"/>
              </w:rPr>
              <w:t>Submit via email to Kathryn Oleson (koleson@uwlax.edu) for VC approval</w:t>
            </w:r>
          </w:p>
          <w:p w14:paraId="4A6AF072" w14:textId="77777777" w:rsidR="00AA4C59" w:rsidRPr="00865402" w:rsidRDefault="00865402" w:rsidP="00AC3BFC">
            <w:pPr>
              <w:pStyle w:val="NoSpacing"/>
              <w:jc w:val="center"/>
              <w:rPr>
                <w:sz w:val="24"/>
                <w:szCs w:val="24"/>
              </w:rPr>
            </w:pPr>
            <w:r w:rsidRPr="00865402">
              <w:rPr>
                <w:sz w:val="24"/>
                <w:szCs w:val="24"/>
              </w:rPr>
              <w:lastRenderedPageBreak/>
              <w:t>Please provide at least three business days for review and approval prior to purchase</w:t>
            </w:r>
          </w:p>
        </w:tc>
      </w:tr>
    </w:tbl>
    <w:p w14:paraId="5834EB2C" w14:textId="77777777" w:rsidR="00CE6104" w:rsidRPr="00390E62" w:rsidRDefault="00CE6104" w:rsidP="00390E62">
      <w:pPr>
        <w:spacing w:after="0"/>
        <w:rPr>
          <w:sz w:val="2"/>
          <w:szCs w:val="2"/>
        </w:rPr>
      </w:pPr>
    </w:p>
    <w:sectPr w:rsidR="00CE6104" w:rsidRPr="00390E62" w:rsidSect="00390E62">
      <w:headerReference w:type="default" r:id="rId10"/>
      <w:pgSz w:w="12240" w:h="15840"/>
      <w:pgMar w:top="1440" w:right="288" w:bottom="1008" w:left="288" w:header="288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9BC02" w14:textId="77777777" w:rsidR="00273078" w:rsidRDefault="00273078" w:rsidP="00650259">
      <w:pPr>
        <w:spacing w:after="0" w:line="240" w:lineRule="auto"/>
      </w:pPr>
      <w:r>
        <w:separator/>
      </w:r>
    </w:p>
  </w:endnote>
  <w:endnote w:type="continuationSeparator" w:id="0">
    <w:p w14:paraId="6CE2BD54" w14:textId="77777777" w:rsidR="00273078" w:rsidRDefault="0027307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F6B74D-E55E-4090-A0DD-53079C118066}"/>
    <w:embedBold r:id="rId2" w:fontKey="{A5749CA2-79AA-476F-BC89-B6B37AB7CA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550F3B0-536F-4997-8F2A-BA198EC371A1}"/>
    <w:embedBold r:id="rId4" w:fontKey="{DE63F1EB-E420-4005-8458-1E40584535D8}"/>
    <w:embedItalic r:id="rId5" w:fontKey="{D93D8D3D-3012-431F-8B3C-A34F339D5CD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5C38D82-CD21-44E3-9D12-088C49BB07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BB6EF" w14:textId="77777777" w:rsidR="00273078" w:rsidRDefault="00273078" w:rsidP="00650259">
      <w:pPr>
        <w:spacing w:after="0" w:line="240" w:lineRule="auto"/>
      </w:pPr>
      <w:r>
        <w:separator/>
      </w:r>
    </w:p>
  </w:footnote>
  <w:footnote w:type="continuationSeparator" w:id="0">
    <w:p w14:paraId="48D16EB8" w14:textId="77777777" w:rsidR="00273078" w:rsidRDefault="0027307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700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10350"/>
    </w:tblGrid>
    <w:tr w:rsidR="00731F26" w:rsidRPr="00731F26" w14:paraId="1ACB079B" w14:textId="77777777" w:rsidTr="00865402">
      <w:trPr>
        <w:trHeight w:val="576"/>
      </w:trPr>
      <w:tc>
        <w:tcPr>
          <w:tcW w:w="1350" w:type="dxa"/>
          <w:shd w:val="clear" w:color="auto" w:fill="731F1C" w:themeFill="accent5"/>
          <w:vAlign w:val="center"/>
        </w:tcPr>
        <w:p w14:paraId="4E06CED5" w14:textId="77777777" w:rsidR="00576892" w:rsidRPr="00731F26" w:rsidRDefault="00273078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10350" w:type="dxa"/>
          <w:shd w:val="clear" w:color="auto" w:fill="731F1C" w:themeFill="accent5"/>
          <w:vAlign w:val="center"/>
        </w:tcPr>
        <w:p w14:paraId="763999B7" w14:textId="77777777" w:rsidR="00576892" w:rsidRPr="00731F26" w:rsidRDefault="00865402" w:rsidP="00865402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             </w:t>
          </w:r>
          <w:r w:rsidR="00680FA5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Student Affairs Purchase </w:t>
          </w:r>
          <w:r w:rsidR="00824497">
            <w:rPr>
              <w:rFonts w:ascii="Corbel" w:eastAsia="Calibri" w:hAnsi="Corbel" w:cs="Times New Roman"/>
              <w:b/>
              <w:color w:val="FFFFFF"/>
              <w:sz w:val="44"/>
            </w:rPr>
            <w:t>Request</w:t>
          </w:r>
        </w:p>
      </w:tc>
    </w:tr>
  </w:tbl>
  <w:p w14:paraId="79EF7E2D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497"/>
    <w:rsid w:val="00052382"/>
    <w:rsid w:val="0006568A"/>
    <w:rsid w:val="00076F0F"/>
    <w:rsid w:val="00084253"/>
    <w:rsid w:val="000D1F49"/>
    <w:rsid w:val="001727CA"/>
    <w:rsid w:val="001C4A3D"/>
    <w:rsid w:val="001E5C7A"/>
    <w:rsid w:val="002462F3"/>
    <w:rsid w:val="00273078"/>
    <w:rsid w:val="002B16FB"/>
    <w:rsid w:val="002C56E6"/>
    <w:rsid w:val="00346DE2"/>
    <w:rsid w:val="00361E11"/>
    <w:rsid w:val="00390E62"/>
    <w:rsid w:val="003B4744"/>
    <w:rsid w:val="003E00BC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80FA5"/>
    <w:rsid w:val="006B4671"/>
    <w:rsid w:val="006E629B"/>
    <w:rsid w:val="00715C98"/>
    <w:rsid w:val="00731F26"/>
    <w:rsid w:val="00760D65"/>
    <w:rsid w:val="00770F25"/>
    <w:rsid w:val="007A35A8"/>
    <w:rsid w:val="007B0A85"/>
    <w:rsid w:val="007C6A52"/>
    <w:rsid w:val="007E3020"/>
    <w:rsid w:val="0082043E"/>
    <w:rsid w:val="00824497"/>
    <w:rsid w:val="00865402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A4C59"/>
    <w:rsid w:val="00AC3BFC"/>
    <w:rsid w:val="00B1214B"/>
    <w:rsid w:val="00B25CE8"/>
    <w:rsid w:val="00BB4CF3"/>
    <w:rsid w:val="00BD4753"/>
    <w:rsid w:val="00BD5CB1"/>
    <w:rsid w:val="00BE62EE"/>
    <w:rsid w:val="00C003BA"/>
    <w:rsid w:val="00C13A2D"/>
    <w:rsid w:val="00C46878"/>
    <w:rsid w:val="00CB4A51"/>
    <w:rsid w:val="00CD4532"/>
    <w:rsid w:val="00CD47B0"/>
    <w:rsid w:val="00CE6104"/>
    <w:rsid w:val="00CE7918"/>
    <w:rsid w:val="00D105B8"/>
    <w:rsid w:val="00D16163"/>
    <w:rsid w:val="00D27C15"/>
    <w:rsid w:val="00DB3FAD"/>
    <w:rsid w:val="00E2108D"/>
    <w:rsid w:val="00E61C09"/>
    <w:rsid w:val="00E677FE"/>
    <w:rsid w:val="00EB3B58"/>
    <w:rsid w:val="00EB563B"/>
    <w:rsid w:val="00EC7359"/>
    <w:rsid w:val="00EE09F8"/>
    <w:rsid w:val="00EE3054"/>
    <w:rsid w:val="00F00606"/>
    <w:rsid w:val="00F01256"/>
    <w:rsid w:val="00F50C0C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B10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bergin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A3814-ECE2-4144-8CA9-EA929C8E5290}"/>
      </w:docPartPr>
      <w:docPartBody>
        <w:p w:rsidR="00BE46FD" w:rsidRDefault="0057591C"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F4B44F930E4B9F9FB19C39B0C0A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16C6F-6843-4EB6-B69D-9E751A0E46A2}"/>
      </w:docPartPr>
      <w:docPartBody>
        <w:p w:rsidR="00D061D4" w:rsidRDefault="00BE46FD" w:rsidP="00BE46FD">
          <w:pPr>
            <w:pStyle w:val="4BF4B44F930E4B9F9FB19C39B0C0AD12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61CF3C96E8405CBF9D797E11E14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4F95B-88E8-41EC-BD71-FCD350A89BF9}"/>
      </w:docPartPr>
      <w:docPartBody>
        <w:p w:rsidR="00D061D4" w:rsidRDefault="00BE46FD" w:rsidP="00BE46FD">
          <w:pPr>
            <w:pStyle w:val="D861CF3C96E8405CBF9D797E11E14FDC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C18770ED6B4159A92951F7EBAB1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13777-9B0E-4B37-9420-092724FA7C2A}"/>
      </w:docPartPr>
      <w:docPartBody>
        <w:p w:rsidR="00D061D4" w:rsidRDefault="00BE46FD" w:rsidP="00BE46FD">
          <w:pPr>
            <w:pStyle w:val="E3C18770ED6B4159A92951F7EBAB18A6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62F78A443E44259B3B2577377AD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626CA-E9CB-44ED-990D-B29D23264738}"/>
      </w:docPartPr>
      <w:docPartBody>
        <w:p w:rsidR="00D061D4" w:rsidRDefault="00BE46FD" w:rsidP="00BE46FD">
          <w:pPr>
            <w:pStyle w:val="7362F78A443E44259B3B2577377AD973"/>
          </w:pPr>
          <w:r w:rsidRPr="00FC36BF">
            <w:rPr>
              <w:rStyle w:val="PlaceholderText"/>
            </w:rPr>
            <w:t>Click or tap to enter a date.</w:t>
          </w:r>
        </w:p>
      </w:docPartBody>
    </w:docPart>
    <w:docPart>
      <w:docPartPr>
        <w:name w:val="1F398FA096BB4048904CAEF115D66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4D109-D2FC-4FCE-B179-29CE19A66079}"/>
      </w:docPartPr>
      <w:docPartBody>
        <w:p w:rsidR="00D061D4" w:rsidRDefault="00BE46FD" w:rsidP="00BE46FD">
          <w:pPr>
            <w:pStyle w:val="1F398FA096BB4048904CAEF115D66ADD"/>
          </w:pPr>
          <w:r w:rsidRPr="00FC36BF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772053606E4A9A85B14201EE735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63FF-738B-4030-85E6-C4F6AD69254B}"/>
      </w:docPartPr>
      <w:docPartBody>
        <w:p w:rsidR="00D061D4" w:rsidRDefault="00BE46FD" w:rsidP="00BE46FD">
          <w:pPr>
            <w:pStyle w:val="13772053606E4A9A85B14201EE7351FA"/>
          </w:pPr>
          <w:r w:rsidRPr="00D105B8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A93AC3EB49545F78724A349092C0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9EA68-4D53-4853-BF6B-363A1F0533F7}"/>
      </w:docPartPr>
      <w:docPartBody>
        <w:p w:rsidR="00D061D4" w:rsidRDefault="00BE46FD" w:rsidP="00BE46FD">
          <w:pPr>
            <w:pStyle w:val="DA93AC3EB49545F78724A349092C018E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950BC08C4B4C8187F082C0BA906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C88FF-F3E6-46CF-8D96-38FD7C2B3E93}"/>
      </w:docPartPr>
      <w:docPartBody>
        <w:p w:rsidR="00D061D4" w:rsidRDefault="00BE46FD" w:rsidP="00BE46FD">
          <w:pPr>
            <w:pStyle w:val="FE950BC08C4B4C8187F082C0BA906970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D19261CB74E7F80DBA32301E92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E7F27-0D1B-4927-A6A1-AE401EBB6A3F}"/>
      </w:docPartPr>
      <w:docPartBody>
        <w:p w:rsidR="00D061D4" w:rsidRDefault="00BE46FD" w:rsidP="00BE46FD">
          <w:pPr>
            <w:pStyle w:val="A9CD19261CB74E7F80DBA32301E92316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93F81465D9442380D05BBF7512C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D04E8-613F-48DE-83A6-FCE64FD92597}"/>
      </w:docPartPr>
      <w:docPartBody>
        <w:p w:rsidR="00D061D4" w:rsidRDefault="00BE46FD" w:rsidP="00BE46FD">
          <w:pPr>
            <w:pStyle w:val="E393F81465D9442380D05BBF7512C362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BF7B78F35F495E8E3A22D182D11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2E1A0-890C-4030-8193-DA74C1488DCE}"/>
      </w:docPartPr>
      <w:docPartBody>
        <w:p w:rsidR="00D061D4" w:rsidRDefault="00BE46FD" w:rsidP="00BE46FD">
          <w:pPr>
            <w:pStyle w:val="70BF7B78F35F495E8E3A22D182D1182F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17D81982C4C91BE454E52DA19B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75C87-CE1E-40B1-B434-60B968B3B4F2}"/>
      </w:docPartPr>
      <w:docPartBody>
        <w:p w:rsidR="00D061D4" w:rsidRDefault="00BE46FD" w:rsidP="00BE46FD">
          <w:pPr>
            <w:pStyle w:val="CF517D81982C4C91BE454E52DA19BC7D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8C112BB08C48B2B7370F13D12C5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C1120-7B90-47E5-B313-2901AF63320E}"/>
      </w:docPartPr>
      <w:docPartBody>
        <w:p w:rsidR="00D061D4" w:rsidRDefault="00BE46FD" w:rsidP="00BE46FD">
          <w:pPr>
            <w:pStyle w:val="CD8C112BB08C48B2B7370F13D12C5F62"/>
          </w:pPr>
          <w:r w:rsidRPr="0090428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91C"/>
    <w:rsid w:val="0020753D"/>
    <w:rsid w:val="00287613"/>
    <w:rsid w:val="0057591C"/>
    <w:rsid w:val="00852510"/>
    <w:rsid w:val="008572FF"/>
    <w:rsid w:val="009F7707"/>
    <w:rsid w:val="00BE46FD"/>
    <w:rsid w:val="00C17810"/>
    <w:rsid w:val="00D061D4"/>
    <w:rsid w:val="00E0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65B9B379634ED4AED90F0EC3F6D63D">
    <w:name w:val="9565B9B379634ED4AED90F0EC3F6D63D"/>
  </w:style>
  <w:style w:type="paragraph" w:customStyle="1" w:styleId="F55E6EE53E144769AF7D2AEDA5A48B6D">
    <w:name w:val="F55E6EE53E144769AF7D2AEDA5A48B6D"/>
  </w:style>
  <w:style w:type="paragraph" w:customStyle="1" w:styleId="BACBE445E6E945008BCF5F95E4D647BC">
    <w:name w:val="BACBE445E6E945008BCF5F95E4D647BC"/>
  </w:style>
  <w:style w:type="paragraph" w:customStyle="1" w:styleId="02B3803E7B3B44BA91A5C3BB7BDF674A">
    <w:name w:val="02B3803E7B3B44BA91A5C3BB7BDF674A"/>
  </w:style>
  <w:style w:type="paragraph" w:customStyle="1" w:styleId="6DA3645AE89D4024A2864F8A7AB63AB4">
    <w:name w:val="6DA3645AE89D4024A2864F8A7AB63AB4"/>
  </w:style>
  <w:style w:type="paragraph" w:customStyle="1" w:styleId="5325A09E647D4CB49F2AA8FE80AEE282">
    <w:name w:val="5325A09E647D4CB49F2AA8FE80AEE282"/>
  </w:style>
  <w:style w:type="paragraph" w:customStyle="1" w:styleId="95CC565F013A4F1A82CB1E7881C9A0A6">
    <w:name w:val="95CC565F013A4F1A82CB1E7881C9A0A6"/>
  </w:style>
  <w:style w:type="paragraph" w:customStyle="1" w:styleId="30D079BF461B4A8C8F1A815496F80CA9">
    <w:name w:val="30D079BF461B4A8C8F1A815496F80CA9"/>
  </w:style>
  <w:style w:type="paragraph" w:customStyle="1" w:styleId="BD671613E42742C7A27A59CA89B1A869">
    <w:name w:val="BD671613E42742C7A27A59CA89B1A869"/>
  </w:style>
  <w:style w:type="paragraph" w:customStyle="1" w:styleId="6057059796104F7685396522F7B2B5B6">
    <w:name w:val="6057059796104F7685396522F7B2B5B6"/>
  </w:style>
  <w:style w:type="paragraph" w:customStyle="1" w:styleId="8F8F940CB97F40E2BE719A75FA75B8F4">
    <w:name w:val="8F8F940CB97F40E2BE719A75FA75B8F4"/>
  </w:style>
  <w:style w:type="paragraph" w:customStyle="1" w:styleId="13CFD843B4744CF485CDA07CA5B5B0AF">
    <w:name w:val="13CFD843B4744CF485CDA07CA5B5B0AF"/>
  </w:style>
  <w:style w:type="paragraph" w:customStyle="1" w:styleId="52693FC2771B4CEAB4C10D566139534A">
    <w:name w:val="52693FC2771B4CEAB4C10D566139534A"/>
  </w:style>
  <w:style w:type="paragraph" w:customStyle="1" w:styleId="8EDB7C50EB074C489F1EABF362D98ECB">
    <w:name w:val="8EDB7C50EB074C489F1EABF362D98ECB"/>
  </w:style>
  <w:style w:type="paragraph" w:customStyle="1" w:styleId="37D7D0A3E1D249E0A637D8487F59B04C">
    <w:name w:val="37D7D0A3E1D249E0A637D8487F59B04C"/>
  </w:style>
  <w:style w:type="paragraph" w:customStyle="1" w:styleId="89769D7E1FA04FBCAA54B47313B1A806">
    <w:name w:val="89769D7E1FA04FBCAA54B47313B1A806"/>
  </w:style>
  <w:style w:type="paragraph" w:customStyle="1" w:styleId="9841A254130D4B2C93B168EFFEA3E76C">
    <w:name w:val="9841A254130D4B2C93B168EFFEA3E76C"/>
  </w:style>
  <w:style w:type="paragraph" w:customStyle="1" w:styleId="6996E497B1E64961A47FEB5ECB192216">
    <w:name w:val="6996E497B1E64961A47FEB5ECB192216"/>
  </w:style>
  <w:style w:type="paragraph" w:customStyle="1" w:styleId="C4459CD6E4D044E6BFDEC706CD79B0CC">
    <w:name w:val="C4459CD6E4D044E6BFDEC706CD79B0CC"/>
  </w:style>
  <w:style w:type="paragraph" w:customStyle="1" w:styleId="E8DF6D744F4E42BA994B8FAE1FFECDAD">
    <w:name w:val="E8DF6D744F4E42BA994B8FAE1FFECDAD"/>
  </w:style>
  <w:style w:type="paragraph" w:customStyle="1" w:styleId="2506249EB1754C558C6F05EA7533914F">
    <w:name w:val="2506249EB1754C558C6F05EA7533914F"/>
  </w:style>
  <w:style w:type="paragraph" w:customStyle="1" w:styleId="2C63DEB9682F488B823EB3C21A1A87E3">
    <w:name w:val="2C63DEB9682F488B823EB3C21A1A87E3"/>
  </w:style>
  <w:style w:type="paragraph" w:customStyle="1" w:styleId="7B58A85692A54164A06C9F40C2D46824">
    <w:name w:val="7B58A85692A54164A06C9F40C2D46824"/>
  </w:style>
  <w:style w:type="character" w:styleId="PlaceholderText">
    <w:name w:val="Placeholder Text"/>
    <w:basedOn w:val="DefaultParagraphFont"/>
    <w:uiPriority w:val="99"/>
    <w:semiHidden/>
    <w:rsid w:val="00D061D4"/>
    <w:rPr>
      <w:color w:val="808080"/>
    </w:rPr>
  </w:style>
  <w:style w:type="paragraph" w:customStyle="1" w:styleId="4BF4B44F930E4B9F9FB19C39B0C0AD12">
    <w:name w:val="4BF4B44F930E4B9F9FB19C39B0C0AD12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61CF3C96E8405CBF9D797E11E14FDC">
    <w:name w:val="D861CF3C96E8405CBF9D797E11E14FDC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3C18770ED6B4159A92951F7EBAB18A6">
    <w:name w:val="E3C18770ED6B4159A92951F7EBAB18A6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362F78A443E44259B3B2577377AD973">
    <w:name w:val="7362F78A443E44259B3B2577377AD973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F398FA096BB4048904CAEF115D66ADD">
    <w:name w:val="1F398FA096BB4048904CAEF115D66ADD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3772053606E4A9A85B14201EE7351FA">
    <w:name w:val="13772053606E4A9A85B14201EE7351FA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A93AC3EB49545F78724A349092C018E">
    <w:name w:val="DA93AC3EB49545F78724A349092C018E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E950BC08C4B4C8187F082C0BA906970">
    <w:name w:val="FE950BC08C4B4C8187F082C0BA906970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9CD19261CB74E7F80DBA32301E92316">
    <w:name w:val="A9CD19261CB74E7F80DBA32301E92316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393F81465D9442380D05BBF7512C362">
    <w:name w:val="E393F81465D9442380D05BBF7512C362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0BF7B78F35F495E8E3A22D182D1182F">
    <w:name w:val="70BF7B78F35F495E8E3A22D182D1182F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F517D81982C4C91BE454E52DA19BC7D">
    <w:name w:val="CF517D81982C4C91BE454E52DA19BC7D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D8C112BB08C48B2B7370F13D12C5F62">
    <w:name w:val="CD8C112BB08C48B2B7370F13D12C5F62"/>
    <w:rsid w:val="00BE46FD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7290E0F43F14F1282DB6DA4CA222CC4">
    <w:name w:val="97290E0F43F14F1282DB6DA4CA222CC4"/>
    <w:rsid w:val="00BE46FD"/>
  </w:style>
  <w:style w:type="paragraph" w:customStyle="1" w:styleId="68D8F317FE7F43C4AA0F849CEA4FDF3E">
    <w:name w:val="68D8F317FE7F43C4AA0F849CEA4FDF3E"/>
    <w:rsid w:val="00BE46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2020-04-27T14:38:00Z</dcterms:created>
  <dcterms:modified xsi:type="dcterms:W3CDTF">2020-04-27T14:38:00Z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